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C37" w:rsidRPr="00BF53A7" w:rsidRDefault="00F423D6" w:rsidP="00D94BE8">
      <w:pPr>
        <w:spacing w:line="240" w:lineRule="atLeast"/>
        <w:rPr>
          <w:rFonts w:cstheme="minorHAnsi"/>
        </w:rPr>
      </w:pPr>
      <w:bookmarkStart w:id="0" w:name="_GoBack"/>
      <w:bookmarkEnd w:id="0"/>
      <w:r>
        <w:rPr>
          <w:rFonts w:cstheme="minorHAnsi"/>
          <w:noProof/>
        </w:rPr>
        <w:drawing>
          <wp:anchor distT="0" distB="0" distL="114300" distR="114300" simplePos="0" relativeHeight="251662848" behindDoc="1" locked="0" layoutInCell="1" allowOverlap="1">
            <wp:simplePos x="0" y="0"/>
            <wp:positionH relativeFrom="column">
              <wp:posOffset>-504190</wp:posOffset>
            </wp:positionH>
            <wp:positionV relativeFrom="paragraph">
              <wp:posOffset>-703995</wp:posOffset>
            </wp:positionV>
            <wp:extent cx="5039973" cy="7068709"/>
            <wp:effectExtent l="0" t="0" r="8890" b="0"/>
            <wp:wrapNone/>
            <wp:docPr id="1" name="图片 1" descr="D:\图片\封面中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D:\图片\封面中性.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5948" cy="707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C37" w:rsidRPr="00BF53A7" w:rsidRDefault="00EC0C37" w:rsidP="00D94BE8">
      <w:pPr>
        <w:rPr>
          <w:rFonts w:cstheme="minorHAnsi"/>
        </w:rPr>
      </w:pPr>
    </w:p>
    <w:p w:rsidR="00EC0C37" w:rsidRPr="00BF53A7" w:rsidRDefault="00EC0C37" w:rsidP="00D94BE8">
      <w:pPr>
        <w:rPr>
          <w:rFonts w:cstheme="minorHAnsi"/>
        </w:rPr>
      </w:pPr>
    </w:p>
    <w:p w:rsidR="00EC0C37" w:rsidRPr="00BF53A7" w:rsidRDefault="00EC0C37" w:rsidP="00D94BE8">
      <w:pPr>
        <w:rPr>
          <w:rFonts w:cstheme="minorHAnsi"/>
        </w:rPr>
      </w:pPr>
    </w:p>
    <w:p w:rsidR="00EC0C37" w:rsidRPr="00BF53A7" w:rsidRDefault="00EC0C37" w:rsidP="00D94BE8">
      <w:pPr>
        <w:rPr>
          <w:rFonts w:cstheme="minorHAnsi"/>
        </w:rPr>
      </w:pPr>
    </w:p>
    <w:p w:rsidR="00EC0C37" w:rsidRPr="00BF53A7" w:rsidRDefault="00EC0C37" w:rsidP="00D94BE8">
      <w:pPr>
        <w:rPr>
          <w:rFonts w:cstheme="minorHAnsi"/>
        </w:rPr>
      </w:pPr>
    </w:p>
    <w:p w:rsidR="00EC0C37" w:rsidRPr="00BF53A7" w:rsidRDefault="00EC0C37" w:rsidP="00D94BE8">
      <w:pPr>
        <w:rPr>
          <w:rFonts w:cstheme="minorHAnsi"/>
        </w:rPr>
      </w:pPr>
    </w:p>
    <w:p w:rsidR="00EC0C37" w:rsidRPr="00BF53A7" w:rsidRDefault="00EC0C37" w:rsidP="00D94BE8">
      <w:pPr>
        <w:rPr>
          <w:rFonts w:cstheme="minorHAnsi"/>
        </w:rPr>
      </w:pPr>
    </w:p>
    <w:p w:rsidR="00EC0C37" w:rsidRPr="00BF53A7" w:rsidRDefault="00EC0C37" w:rsidP="009665CA">
      <w:pPr>
        <w:pStyle w:val="02-Hik"/>
        <w:ind w:right="1280" w:firstLine="0"/>
        <w:jc w:val="left"/>
        <w:rPr>
          <w:rFonts w:asciiTheme="minorHAnsi" w:hAnsiTheme="minorHAnsi" w:cstheme="minorHAnsi"/>
          <w:b/>
        </w:rPr>
      </w:pPr>
    </w:p>
    <w:p w:rsidR="00EC0C37" w:rsidRPr="00BF53A7" w:rsidRDefault="00EC0C37" w:rsidP="00D94BE8">
      <w:pPr>
        <w:rPr>
          <w:rFonts w:cstheme="minorHAnsi"/>
        </w:rPr>
      </w:pPr>
    </w:p>
    <w:p w:rsidR="00EC0C37" w:rsidRPr="00BF53A7" w:rsidRDefault="00EC0C37" w:rsidP="00D94BE8">
      <w:pPr>
        <w:rPr>
          <w:rFonts w:cstheme="minorHAnsi"/>
        </w:rPr>
      </w:pPr>
    </w:p>
    <w:p w:rsidR="009665CA" w:rsidRPr="00BF53A7" w:rsidRDefault="009665CA" w:rsidP="00D94BE8">
      <w:pPr>
        <w:rPr>
          <w:rFonts w:cstheme="minorHAnsi"/>
        </w:rPr>
      </w:pPr>
    </w:p>
    <w:p w:rsidR="009665CA" w:rsidRPr="00BF53A7" w:rsidRDefault="009665CA" w:rsidP="00D94BE8">
      <w:pPr>
        <w:rPr>
          <w:rFonts w:cstheme="minorHAnsi"/>
        </w:rPr>
      </w:pPr>
    </w:p>
    <w:p w:rsidR="009665CA" w:rsidRPr="00BF53A7" w:rsidRDefault="009665CA" w:rsidP="00D94BE8">
      <w:pPr>
        <w:rPr>
          <w:rFonts w:cstheme="minorHAnsi"/>
        </w:rPr>
      </w:pPr>
    </w:p>
    <w:p w:rsidR="009665CA" w:rsidRPr="00BF53A7" w:rsidRDefault="009665CA" w:rsidP="00D94BE8">
      <w:pPr>
        <w:rPr>
          <w:rFonts w:cstheme="minorHAnsi"/>
        </w:rPr>
      </w:pPr>
    </w:p>
    <w:p w:rsidR="009665CA" w:rsidRPr="00BF53A7" w:rsidRDefault="009665CA" w:rsidP="00D94BE8">
      <w:pPr>
        <w:rPr>
          <w:rFonts w:cstheme="minorHAnsi"/>
        </w:rPr>
      </w:pPr>
    </w:p>
    <w:p w:rsidR="009665CA" w:rsidRPr="00BF53A7" w:rsidRDefault="009665CA" w:rsidP="00D94BE8">
      <w:pPr>
        <w:rPr>
          <w:rFonts w:cstheme="minorHAnsi"/>
        </w:rPr>
      </w:pPr>
    </w:p>
    <w:p w:rsidR="009665CA" w:rsidRPr="00BF53A7" w:rsidRDefault="009C0B97" w:rsidP="00D94BE8">
      <w:pPr>
        <w:rPr>
          <w:rFonts w:cstheme="minorHAnsi"/>
        </w:rPr>
      </w:pPr>
      <w:r w:rsidRPr="00BF53A7">
        <w:rPr>
          <w:rFonts w:cstheme="minorHAnsi"/>
          <w:noProof/>
        </w:rPr>
        <mc:AlternateContent>
          <mc:Choice Requires="wps">
            <w:drawing>
              <wp:anchor distT="0" distB="0" distL="114300" distR="114300" simplePos="0" relativeHeight="251660800" behindDoc="0" locked="0" layoutInCell="1" allowOverlap="1" wp14:anchorId="11606B39" wp14:editId="3AFE1ED5">
                <wp:simplePos x="0" y="0"/>
                <wp:positionH relativeFrom="column">
                  <wp:posOffset>1753235</wp:posOffset>
                </wp:positionH>
                <wp:positionV relativeFrom="paragraph">
                  <wp:posOffset>45085</wp:posOffset>
                </wp:positionV>
                <wp:extent cx="3268345" cy="419100"/>
                <wp:effectExtent l="0" t="0" r="0" b="0"/>
                <wp:wrapNone/>
                <wp:docPr id="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419100"/>
                        </a:xfrm>
                        <a:prstGeom prst="rect">
                          <a:avLst/>
                        </a:prstGeom>
                        <a:noFill/>
                        <a:ln w="9525">
                          <a:noFill/>
                          <a:miter lim="800000"/>
                          <a:headEnd/>
                          <a:tailEnd/>
                        </a:ln>
                      </wps:spPr>
                      <wps:txbx>
                        <w:txbxContent>
                          <w:p w:rsidR="00545129" w:rsidRPr="00937E04" w:rsidRDefault="00D73FFC" w:rsidP="00937E04">
                            <w:pPr>
                              <w:pStyle w:val="01-Hik"/>
                              <w:ind w:firstLine="0"/>
                              <w:jc w:val="left"/>
                              <w:rPr>
                                <w:rFonts w:asciiTheme="minorHAnsi" w:hAnsiTheme="minorHAnsi" w:cstheme="minorHAnsi"/>
                                <w:color w:val="auto"/>
                                <w:szCs w:val="44"/>
                              </w:rPr>
                            </w:pPr>
                            <w:r w:rsidRPr="00D73FFC">
                              <w:rPr>
                                <w:rFonts w:asciiTheme="minorHAnsi" w:eastAsia="方正中等线简体" w:hAnsiTheme="minorHAnsi" w:cstheme="minorHAnsi"/>
                                <w:bCs w:val="0"/>
                                <w:color w:val="auto"/>
                                <w:szCs w:val="44"/>
                              </w:rPr>
                              <w:t>Fingerprint Recorder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38.05pt;margin-top:3.55pt;width:257.35pt;height: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" filled="f" stroked="f">
                <v:textbox>
                  <w:txbxContent>
                    <w:p w:rsidR="00545129" w:rsidRPr="00937E04" w:rsidRDefault="00D73FFC" w:rsidP="00937E04">
                      <w:pPr>
                        <w:pStyle w:val="01-Hik"/>
                        <w:ind w:firstLine="0"/>
                        <w:jc w:val="left"/>
                        <w:rPr>
                          <w:rFonts w:asciiTheme="minorHAnsi" w:hAnsiTheme="minorHAnsi" w:cstheme="minorHAnsi"/>
                          <w:color w:val="auto"/>
                          <w:szCs w:val="44"/>
                        </w:rPr>
                      </w:pPr>
                      <w:r w:rsidRPr="00D73FFC">
                        <w:rPr>
                          <w:rFonts w:asciiTheme="minorHAnsi" w:eastAsia="方正中等线简体" w:hAnsiTheme="minorHAnsi" w:cstheme="minorHAnsi"/>
                          <w:bCs w:val="0"/>
                          <w:color w:val="auto"/>
                          <w:szCs w:val="44"/>
                        </w:rPr>
                        <w:t>Fingerprint Recorder</w:t>
                      </w:r>
                    </w:p>
                  </w:txbxContent>
                </v:textbox>
              </v:shape>
            </w:pict>
          </mc:Fallback>
        </mc:AlternateContent>
      </w:r>
    </w:p>
    <w:p w:rsidR="009665CA" w:rsidRPr="00BF53A7" w:rsidRDefault="009665CA" w:rsidP="00D94BE8">
      <w:pPr>
        <w:rPr>
          <w:rFonts w:cstheme="minorHAnsi"/>
        </w:rPr>
      </w:pPr>
    </w:p>
    <w:p w:rsidR="009665CA" w:rsidRPr="00BF53A7" w:rsidRDefault="009C0B97" w:rsidP="00D94BE8">
      <w:pPr>
        <w:rPr>
          <w:rFonts w:cstheme="minorHAnsi"/>
        </w:rPr>
      </w:pPr>
      <w:r w:rsidRPr="00BF53A7">
        <w:rPr>
          <w:rFonts w:cstheme="minorHAnsi"/>
          <w:noProof/>
        </w:rPr>
        <mc:AlternateContent>
          <mc:Choice Requires="wps">
            <w:drawing>
              <wp:anchor distT="0" distB="0" distL="114300" distR="114300" simplePos="0" relativeHeight="251661824" behindDoc="0" locked="0" layoutInCell="1" allowOverlap="1" wp14:anchorId="139F783A" wp14:editId="67D3F294">
                <wp:simplePos x="0" y="0"/>
                <wp:positionH relativeFrom="column">
                  <wp:posOffset>2572965</wp:posOffset>
                </wp:positionH>
                <wp:positionV relativeFrom="paragraph">
                  <wp:posOffset>107619</wp:posOffset>
                </wp:positionV>
                <wp:extent cx="1669415" cy="1009815"/>
                <wp:effectExtent l="0" t="0" r="0" b="0"/>
                <wp:wrapNone/>
                <wp:docPr id="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00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129" w:rsidRDefault="00A62693" w:rsidP="00E30EFF">
                            <w:pPr>
                              <w:widowControl w:val="0"/>
                              <w:topLinePunct w:val="0"/>
                              <w:spacing w:before="0" w:after="0" w:line="312" w:lineRule="auto"/>
                              <w:rPr>
                                <w:rFonts w:eastAsia="黑体"/>
                                <w:color w:val="595959"/>
                                <w:sz w:val="44"/>
                                <w:szCs w:val="44"/>
                              </w:rPr>
                            </w:pPr>
                            <w:r>
                              <w:rPr>
                                <w:rFonts w:eastAsia="黑体" w:hint="eastAsia"/>
                                <w:color w:val="595959"/>
                                <w:sz w:val="44"/>
                                <w:szCs w:val="44"/>
                              </w:rPr>
                              <w:t>User Manual</w:t>
                            </w:r>
                          </w:p>
                          <w:p w:rsidR="009C0B97" w:rsidRPr="009C0B97" w:rsidRDefault="009C0B97" w:rsidP="009C0B97">
                            <w:pPr>
                              <w:widowControl w:val="0"/>
                              <w:topLinePunct w:val="0"/>
                              <w:spacing w:before="0" w:after="0" w:line="312" w:lineRule="auto"/>
                              <w:ind w:firstLineChars="350" w:firstLine="980"/>
                              <w:rPr>
                                <w:rFonts w:eastAsia="黑体"/>
                                <w:color w:val="595959"/>
                                <w:sz w:val="28"/>
                                <w:szCs w:val="28"/>
                              </w:rPr>
                            </w:pPr>
                            <w:r w:rsidRPr="009C0B97">
                              <w:rPr>
                                <w:rFonts w:eastAsia="黑体"/>
                                <w:color w:val="595959"/>
                                <w:sz w:val="28"/>
                                <w:szCs w:val="28"/>
                              </w:rPr>
                              <w:t>UD01959N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2.6pt;margin-top:8.45pt;width:131.45pt;height:7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RzxwIAAMM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" filled="f" stroked="f">
                <v:textbox>
                  <w:txbxContent>
                    <w:p w:rsidR="00545129" w:rsidRDefault="00A62693" w:rsidP="00E30EFF">
                      <w:pPr>
                        <w:widowControl w:val="0"/>
                        <w:topLinePunct w:val="0"/>
                        <w:spacing w:before="0" w:after="0" w:line="312" w:lineRule="auto"/>
                        <w:rPr>
                          <w:rFonts w:eastAsia="黑体" w:hint="eastAsia"/>
                          <w:color w:val="595959"/>
                          <w:sz w:val="44"/>
                          <w:szCs w:val="44"/>
                        </w:rPr>
                      </w:pPr>
                      <w:r>
                        <w:rPr>
                          <w:rFonts w:eastAsia="黑体" w:hint="eastAsia"/>
                          <w:color w:val="595959"/>
                          <w:sz w:val="44"/>
                          <w:szCs w:val="44"/>
                        </w:rPr>
                        <w:t>User Manual</w:t>
                      </w:r>
                    </w:p>
                    <w:p w:rsidR="009C0B97" w:rsidRPr="009C0B97" w:rsidRDefault="009C0B97" w:rsidP="009C0B97">
                      <w:pPr>
                        <w:widowControl w:val="0"/>
                        <w:topLinePunct w:val="0"/>
                        <w:spacing w:before="0" w:after="0" w:line="312" w:lineRule="auto"/>
                        <w:ind w:firstLineChars="350" w:firstLine="980"/>
                        <w:rPr>
                          <w:rFonts w:eastAsia="黑体"/>
                          <w:color w:val="595959"/>
                          <w:sz w:val="28"/>
                          <w:szCs w:val="28"/>
                        </w:rPr>
                      </w:pPr>
                      <w:bookmarkStart w:id="1" w:name="_GoBack"/>
                      <w:bookmarkEnd w:id="1"/>
                      <w:r w:rsidRPr="009C0B97">
                        <w:rPr>
                          <w:rFonts w:eastAsia="黑体"/>
                          <w:color w:val="595959"/>
                          <w:sz w:val="28"/>
                          <w:szCs w:val="28"/>
                        </w:rPr>
                        <w:t>UD01959N</w:t>
                      </w:r>
                    </w:p>
                  </w:txbxContent>
                </v:textbox>
              </v:shape>
            </w:pict>
          </mc:Fallback>
        </mc:AlternateContent>
      </w:r>
    </w:p>
    <w:p w:rsidR="009665CA" w:rsidRPr="00BF53A7" w:rsidRDefault="009665CA" w:rsidP="00D94BE8">
      <w:pPr>
        <w:rPr>
          <w:rFonts w:cstheme="minorHAnsi"/>
        </w:rPr>
      </w:pPr>
    </w:p>
    <w:p w:rsidR="009665CA" w:rsidRPr="00BF53A7" w:rsidRDefault="009665CA" w:rsidP="00D94BE8">
      <w:pPr>
        <w:rPr>
          <w:rFonts w:cstheme="minorHAnsi"/>
        </w:rPr>
      </w:pPr>
    </w:p>
    <w:p w:rsidR="009665CA" w:rsidRPr="00BF53A7" w:rsidRDefault="009665CA" w:rsidP="00D94BE8">
      <w:pPr>
        <w:rPr>
          <w:rFonts w:cstheme="minorHAnsi"/>
        </w:rPr>
      </w:pPr>
    </w:p>
    <w:p w:rsidR="00EC0C37" w:rsidRPr="00BF53A7" w:rsidRDefault="00EC0C37" w:rsidP="00D94BE8">
      <w:pPr>
        <w:rPr>
          <w:rFonts w:cstheme="minorHAnsi"/>
        </w:rPr>
      </w:pPr>
    </w:p>
    <w:p w:rsidR="009665CA" w:rsidRPr="00BF53A7" w:rsidRDefault="009665CA" w:rsidP="00D94BE8">
      <w:pPr>
        <w:rPr>
          <w:rFonts w:cstheme="minorHAnsi"/>
        </w:rPr>
      </w:pPr>
    </w:p>
    <w:p w:rsidR="009665CA" w:rsidRPr="00BF53A7" w:rsidRDefault="009665CA" w:rsidP="00D94BE8">
      <w:pPr>
        <w:rPr>
          <w:rFonts w:cstheme="minorHAnsi"/>
        </w:rPr>
      </w:pPr>
    </w:p>
    <w:p w:rsidR="006E26A5" w:rsidRPr="00BF53A7" w:rsidRDefault="006E26A5" w:rsidP="00D94BE8">
      <w:pPr>
        <w:rPr>
          <w:rFonts w:cstheme="minorHAnsi"/>
        </w:rPr>
      </w:pPr>
    </w:p>
    <w:p w:rsidR="006100C7" w:rsidRPr="006100C7" w:rsidRDefault="006100C7" w:rsidP="006100C7">
      <w:pPr>
        <w:spacing w:line="200" w:lineRule="exact"/>
        <w:rPr>
          <w:rFonts w:cs="Calibri"/>
          <w:b/>
          <w:color w:val="000000"/>
        </w:rPr>
      </w:pPr>
      <w:r w:rsidRPr="006100C7">
        <w:rPr>
          <w:rFonts w:cs="Calibri"/>
          <w:b/>
          <w:color w:val="000000"/>
        </w:rPr>
        <w:t>User Manual</w:t>
      </w:r>
    </w:p>
    <w:p w:rsidR="006100C7" w:rsidRPr="006100C7" w:rsidRDefault="006100C7" w:rsidP="006100C7">
      <w:pPr>
        <w:rPr>
          <w:rFonts w:cs="Calibri"/>
          <w:color w:val="000000"/>
        </w:rPr>
      </w:pPr>
      <w:r w:rsidRPr="006100C7">
        <w:rPr>
          <w:rFonts w:cs="Calibri"/>
          <w:color w:val="000000"/>
        </w:rPr>
        <w:t xml:space="preserve">The Manual includes instructions for using and managing the product. Pictures, charts, images and all other information hereinafter are for description and explanation only. The information contained in the Manual is subject to change, without notice, due to firmware updates or other reasons. Please find the latest version in the company website. </w:t>
      </w:r>
    </w:p>
    <w:p w:rsidR="006100C7" w:rsidRPr="006100C7" w:rsidRDefault="006100C7" w:rsidP="006100C7">
      <w:pPr>
        <w:rPr>
          <w:rFonts w:cs="Calibri"/>
          <w:color w:val="000000"/>
        </w:rPr>
      </w:pPr>
      <w:r w:rsidRPr="006100C7">
        <w:rPr>
          <w:rFonts w:cs="Calibri"/>
          <w:color w:val="000000"/>
        </w:rPr>
        <w:t>Please use this user manual under the guidance of professionals.</w:t>
      </w:r>
    </w:p>
    <w:p w:rsidR="006100C7" w:rsidRDefault="006100C7" w:rsidP="006100C7">
      <w:pPr>
        <w:rPr>
          <w:rFonts w:cs="Calibri"/>
          <w:color w:val="000000"/>
        </w:rPr>
      </w:pPr>
      <w:r w:rsidRPr="006100C7">
        <w:rPr>
          <w:rFonts w:cs="Calibri"/>
          <w:color w:val="000000"/>
        </w:rPr>
        <w:t>Legal Disclaimer</w:t>
      </w:r>
    </w:p>
    <w:p w:rsidR="006100C7" w:rsidRPr="006100C7" w:rsidRDefault="006100C7" w:rsidP="006100C7">
      <w:pPr>
        <w:rPr>
          <w:rFonts w:cs="Calibri"/>
          <w:color w:val="000000"/>
        </w:rPr>
      </w:pPr>
    </w:p>
    <w:p w:rsidR="006100C7" w:rsidRPr="006100C7" w:rsidRDefault="006100C7" w:rsidP="006100C7">
      <w:pPr>
        <w:rPr>
          <w:rFonts w:cs="Calibri"/>
          <w:color w:val="000000"/>
        </w:rPr>
      </w:pPr>
      <w:r w:rsidRPr="006100C7">
        <w:rPr>
          <w:rFonts w:cs="Calibri"/>
          <w:color w:val="000000"/>
        </w:rPr>
        <w:t xml:space="preserve">REGARDING TO THE PRODUCT WITH INTERNET ACCESS, THE USE OF PRODUCT SHALL BE WHOLLY AT YOUR OWN RISKS. OUR COMPANY SHALL NOT TAKE ANY RESPONSIBILITES FOR ABNORMAL OPERATION, PRIVACY LEAKAGE OR OTHER DAMAGES RESULTING FROM CYBER ATTACK, HACKER ATTACK, VIRUS INSPECTION, OR OTHER INTERNET SECURITY RISKS; HOWEVER, OUR COMPANY WILL PROVIDE TIMELY TECHNICAL SUPPORT IF REQUIRED. </w:t>
      </w:r>
    </w:p>
    <w:p w:rsidR="006100C7" w:rsidRPr="006100C7" w:rsidRDefault="006100C7" w:rsidP="006100C7">
      <w:pPr>
        <w:rPr>
          <w:rFonts w:cs="Calibri"/>
          <w:color w:val="000000"/>
        </w:rPr>
      </w:pPr>
      <w:r w:rsidRPr="006100C7">
        <w:rPr>
          <w:rFonts w:cs="Calibri"/>
          <w:color w:val="000000"/>
        </w:rPr>
        <w:t xml:space="preserve">SURVEILLANCE LAWS VARY BY JURISDICTION. PLEASE CHECK ALL RELEVANT LAWS IN YOUR JURISDICTION BEFORE USING THIS PRODUCT IN ORDER TO ENSURE THAT YOUR USE CONFORMS THE APPLICABLE LAW. OUR COMPANY SHALL NOT BE LIABLE IN THE EVENT THAT THIS PRODUCT IS USED WITH ILLEGITIMATE PURPOSES. </w:t>
      </w:r>
    </w:p>
    <w:p w:rsidR="006100C7" w:rsidRPr="006100C7" w:rsidRDefault="006100C7" w:rsidP="006100C7">
      <w:pPr>
        <w:rPr>
          <w:rFonts w:cs="Calibri"/>
          <w:color w:val="000000"/>
        </w:rPr>
      </w:pPr>
      <w:r w:rsidRPr="006100C7">
        <w:rPr>
          <w:rFonts w:cs="Calibri"/>
          <w:color w:val="000000"/>
        </w:rPr>
        <w:t>IN THE EVENT OF ANY CONFLICTS BETWEEN THIS MANUAL AND THE APPLICABLE LAW, THE LATER PREVAILS.</w:t>
      </w:r>
    </w:p>
    <w:p w:rsidR="00F31FAF" w:rsidRPr="006100C7" w:rsidRDefault="00F31FAF" w:rsidP="00D94BE8">
      <w:pPr>
        <w:rPr>
          <w:rFonts w:cstheme="minorHAnsi"/>
        </w:rPr>
      </w:pPr>
    </w:p>
    <w:p w:rsidR="00916022" w:rsidRPr="00BF53A7" w:rsidRDefault="00916022" w:rsidP="007549BF">
      <w:pPr>
        <w:rPr>
          <w:rFonts w:cstheme="minorHAnsi"/>
        </w:rPr>
      </w:pPr>
    </w:p>
    <w:p w:rsidR="00FF22C7" w:rsidRPr="00BF53A7" w:rsidRDefault="00FF22C7" w:rsidP="00FF22C7">
      <w:pPr>
        <w:pageBreakBefore/>
        <w:spacing w:after="120"/>
        <w:rPr>
          <w:rFonts w:cs="Calibri"/>
          <w:sz w:val="22"/>
        </w:rPr>
      </w:pPr>
      <w:r w:rsidRPr="00BF53A7">
        <w:rPr>
          <w:rFonts w:cs="Calibri"/>
          <w:b/>
          <w:sz w:val="22"/>
        </w:rPr>
        <w:lastRenderedPageBreak/>
        <w:t>Regulatory Information</w:t>
      </w:r>
    </w:p>
    <w:p w:rsidR="00FF22C7" w:rsidRPr="00BF53A7" w:rsidRDefault="00FF22C7" w:rsidP="00FF22C7">
      <w:pPr>
        <w:spacing w:after="120"/>
        <w:rPr>
          <w:rFonts w:cs="Calibri"/>
          <w:b/>
        </w:rPr>
      </w:pPr>
      <w:r w:rsidRPr="00BF53A7">
        <w:rPr>
          <w:rFonts w:cs="Calibri"/>
          <w:b/>
        </w:rPr>
        <w:t>FCC Information</w:t>
      </w:r>
    </w:p>
    <w:p w:rsidR="00FF22C7" w:rsidRPr="00BF53A7" w:rsidRDefault="00FF22C7" w:rsidP="00FF22C7">
      <w:pPr>
        <w:autoSpaceDE w:val="0"/>
        <w:autoSpaceDN w:val="0"/>
        <w:adjustRightInd w:val="0"/>
        <w:spacing w:after="120"/>
        <w:rPr>
          <w:rFonts w:cs="Calibri"/>
        </w:rPr>
      </w:pPr>
      <w:r w:rsidRPr="00BF53A7">
        <w:rPr>
          <w:rFonts w:cs="Calibri"/>
          <w:b/>
          <w:bCs/>
          <w:color w:val="333333"/>
        </w:rPr>
        <w:t>FCC compliance</w:t>
      </w:r>
      <w:r w:rsidRPr="00BF53A7">
        <w:rPr>
          <w:rFonts w:cs="Calibri"/>
          <w:b/>
          <w:bCs/>
        </w:rPr>
        <w:t xml:space="preserve">: </w:t>
      </w:r>
      <w:r w:rsidRPr="00BF53A7">
        <w:rPr>
          <w:rFonts w:cs="Calibri"/>
        </w:rPr>
        <w:t>This equipment has been tested and found to comply with the limits for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5169DF" w:rsidRPr="00BF53A7" w:rsidRDefault="005169DF" w:rsidP="00D94BE8">
      <w:pPr>
        <w:rPr>
          <w:rFonts w:cstheme="minorHAnsi"/>
          <w:b/>
          <w:sz w:val="20"/>
          <w:szCs w:val="20"/>
        </w:rPr>
      </w:pPr>
      <w:r w:rsidRPr="00BF53A7">
        <w:rPr>
          <w:rFonts w:cstheme="minorHAnsi"/>
          <w:b/>
          <w:sz w:val="20"/>
          <w:szCs w:val="20"/>
        </w:rPr>
        <w:t>Safety Instruction</w:t>
      </w:r>
    </w:p>
    <w:p w:rsidR="005169DF" w:rsidRPr="00BF53A7" w:rsidRDefault="00117D2C" w:rsidP="00D94BE8">
      <w:pPr>
        <w:rPr>
          <w:rFonts w:cstheme="minorHAnsi"/>
        </w:rPr>
      </w:pPr>
      <w:r w:rsidRPr="00BF53A7">
        <w:t>These instructions are intended to ensure that user can use the product correctly to avoid danger or property loss.</w:t>
      </w:r>
    </w:p>
    <w:p w:rsidR="005169DF" w:rsidRPr="00BF53A7" w:rsidRDefault="005169DF" w:rsidP="00D94BE8">
      <w:pPr>
        <w:rPr>
          <w:rFonts w:cstheme="minorHAnsi"/>
        </w:rPr>
      </w:pPr>
      <w:r w:rsidRPr="00BF53A7">
        <w:rPr>
          <w:rFonts w:cstheme="minorHAnsi"/>
        </w:rPr>
        <w:t>The prec</w:t>
      </w:r>
      <w:r w:rsidR="0087390E" w:rsidRPr="00BF53A7">
        <w:rPr>
          <w:rFonts w:cstheme="minorHAnsi"/>
        </w:rPr>
        <w:t xml:space="preserve">aution measure is divided into </w:t>
      </w:r>
      <w:r w:rsidR="0087390E" w:rsidRPr="00BF53A7">
        <w:rPr>
          <w:rFonts w:cstheme="minorHAnsi"/>
          <w:b/>
        </w:rPr>
        <w:t>Warnings</w:t>
      </w:r>
      <w:r w:rsidR="0087390E" w:rsidRPr="00BF53A7">
        <w:rPr>
          <w:rFonts w:cstheme="minorHAnsi"/>
        </w:rPr>
        <w:t xml:space="preserve"> and </w:t>
      </w:r>
      <w:r w:rsidR="0087390E" w:rsidRPr="00BF53A7">
        <w:rPr>
          <w:rFonts w:cstheme="minorHAnsi"/>
          <w:b/>
        </w:rPr>
        <w:t>Cautions</w:t>
      </w:r>
      <w:r w:rsidR="0087390E" w:rsidRPr="00BF53A7">
        <w:rPr>
          <w:rFonts w:cstheme="minorHAnsi"/>
        </w:rPr>
        <w:t>:</w:t>
      </w:r>
    </w:p>
    <w:p w:rsidR="005169DF" w:rsidRPr="00BF53A7" w:rsidRDefault="005169DF" w:rsidP="00D94BE8">
      <w:pPr>
        <w:rPr>
          <w:rFonts w:cstheme="minorHAnsi"/>
          <w:color w:val="000000"/>
        </w:rPr>
      </w:pPr>
      <w:r w:rsidRPr="00BF53A7">
        <w:rPr>
          <w:rFonts w:cstheme="minorHAnsi"/>
          <w:b/>
          <w:szCs w:val="12"/>
        </w:rPr>
        <w:t xml:space="preserve">Warnings: </w:t>
      </w:r>
      <w:r w:rsidR="00117D2C" w:rsidRPr="00BF53A7">
        <w:t>Neglecting any of the warnings may cause serious injury or death</w:t>
      </w:r>
      <w:r w:rsidRPr="00BF53A7">
        <w:rPr>
          <w:rFonts w:cstheme="minorHAnsi"/>
        </w:rPr>
        <w:t>.</w:t>
      </w:r>
    </w:p>
    <w:p w:rsidR="005169DF" w:rsidRPr="00BF53A7" w:rsidRDefault="005169DF" w:rsidP="00D94BE8">
      <w:pPr>
        <w:rPr>
          <w:rFonts w:cstheme="minorHAnsi"/>
        </w:rPr>
      </w:pPr>
      <w:r w:rsidRPr="00BF53A7">
        <w:rPr>
          <w:rFonts w:cstheme="minorHAnsi"/>
          <w:b/>
          <w:szCs w:val="14"/>
        </w:rPr>
        <w:t>Cautions:</w:t>
      </w:r>
      <w:r w:rsidRPr="00BF53A7">
        <w:rPr>
          <w:rFonts w:cstheme="minorHAnsi"/>
          <w:color w:val="000000"/>
        </w:rPr>
        <w:t xml:space="preserve"> </w:t>
      </w:r>
      <w:r w:rsidR="003C14A5" w:rsidRPr="00BF53A7">
        <w:t>Neglecting any of the cautions may cause injury or equipment damage</w:t>
      </w:r>
      <w:r w:rsidRPr="00BF53A7">
        <w:rPr>
          <w:rFonts w:cstheme="minorHAnsi"/>
        </w:rPr>
        <w:t>.</w:t>
      </w:r>
    </w:p>
    <w:tbl>
      <w:tblPr>
        <w:tblpPr w:leftFromText="180" w:rightFromText="180" w:vertAnchor="text" w:horzAnchor="margin" w:tblpXSpec="center" w:tblpY="120"/>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667"/>
      </w:tblGrid>
      <w:tr w:rsidR="005169DF" w:rsidRPr="00BF53A7" w:rsidTr="008371D3">
        <w:trPr>
          <w:trHeight w:val="552"/>
        </w:trPr>
        <w:tc>
          <w:tcPr>
            <w:tcW w:w="2403" w:type="dxa"/>
          </w:tcPr>
          <w:p w:rsidR="005169DF" w:rsidRPr="00BF53A7" w:rsidRDefault="000E06A3" w:rsidP="00D94BE8">
            <w:pPr>
              <w:pStyle w:val="Hik8"/>
              <w:rPr>
                <w:rFonts w:cstheme="minorHAnsi"/>
              </w:rPr>
            </w:pPr>
            <w:r w:rsidRPr="00BF53A7">
              <w:rPr>
                <w:rFonts w:cstheme="minorHAnsi"/>
                <w:noProof/>
              </w:rPr>
              <w:drawing>
                <wp:inline distT="0" distB="0" distL="0" distR="0" wp14:anchorId="6EE62B37" wp14:editId="0F14BD91">
                  <wp:extent cx="310515" cy="276225"/>
                  <wp:effectExtent l="0" t="0" r="0" b="9525"/>
                  <wp:docPr id="26" name="图片 1" descr="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 cy="276225"/>
                          </a:xfrm>
                          <a:prstGeom prst="rect">
                            <a:avLst/>
                          </a:prstGeom>
                          <a:noFill/>
                          <a:ln>
                            <a:noFill/>
                          </a:ln>
                        </pic:spPr>
                      </pic:pic>
                    </a:graphicData>
                  </a:graphic>
                </wp:inline>
              </w:drawing>
            </w:r>
          </w:p>
        </w:tc>
        <w:tc>
          <w:tcPr>
            <w:tcW w:w="2667" w:type="dxa"/>
          </w:tcPr>
          <w:p w:rsidR="005169DF" w:rsidRPr="00BF53A7" w:rsidRDefault="000E06A3" w:rsidP="00D94BE8">
            <w:pPr>
              <w:pStyle w:val="Hik8"/>
              <w:rPr>
                <w:rFonts w:cstheme="minorHAnsi"/>
              </w:rPr>
            </w:pPr>
            <w:r w:rsidRPr="00BF53A7">
              <w:rPr>
                <w:rFonts w:cstheme="minorHAnsi"/>
                <w:noProof/>
              </w:rPr>
              <w:drawing>
                <wp:inline distT="0" distB="0" distL="0" distR="0" wp14:anchorId="29B91C66" wp14:editId="3D833BCA">
                  <wp:extent cx="344805" cy="310515"/>
                  <wp:effectExtent l="0" t="0" r="0" b="0"/>
                  <wp:docPr id="25" name="图片 2"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05" cy="310515"/>
                          </a:xfrm>
                          <a:prstGeom prst="rect">
                            <a:avLst/>
                          </a:prstGeom>
                          <a:noFill/>
                          <a:ln>
                            <a:noFill/>
                          </a:ln>
                        </pic:spPr>
                      </pic:pic>
                    </a:graphicData>
                  </a:graphic>
                </wp:inline>
              </w:drawing>
            </w:r>
          </w:p>
        </w:tc>
      </w:tr>
      <w:tr w:rsidR="005169DF" w:rsidRPr="00BF53A7" w:rsidTr="008371D3">
        <w:trPr>
          <w:trHeight w:val="573"/>
        </w:trPr>
        <w:tc>
          <w:tcPr>
            <w:tcW w:w="2403" w:type="dxa"/>
          </w:tcPr>
          <w:p w:rsidR="005169DF" w:rsidRPr="00BF53A7" w:rsidRDefault="005169DF" w:rsidP="00D94BE8">
            <w:pPr>
              <w:rPr>
                <w:rFonts w:cstheme="minorHAnsi"/>
              </w:rPr>
            </w:pPr>
            <w:r w:rsidRPr="00BF53A7">
              <w:rPr>
                <w:rFonts w:cstheme="minorHAnsi"/>
                <w:b/>
                <w:color w:val="000000"/>
              </w:rPr>
              <w:t>Warnings</w:t>
            </w:r>
            <w:r w:rsidRPr="00BF53A7">
              <w:rPr>
                <w:rFonts w:cstheme="minorHAnsi"/>
                <w:color w:val="000000"/>
              </w:rPr>
              <w:t xml:space="preserve"> </w:t>
            </w:r>
            <w:r w:rsidRPr="00BF53A7">
              <w:rPr>
                <w:rFonts w:cstheme="minorHAnsi"/>
              </w:rPr>
              <w:t>Follow these safeguards to prevent serious injury or death.</w:t>
            </w:r>
          </w:p>
        </w:tc>
        <w:tc>
          <w:tcPr>
            <w:tcW w:w="2667" w:type="dxa"/>
          </w:tcPr>
          <w:p w:rsidR="005169DF" w:rsidRPr="00BF53A7" w:rsidRDefault="005169DF" w:rsidP="00D94BE8">
            <w:pPr>
              <w:rPr>
                <w:rFonts w:cstheme="minorHAnsi"/>
              </w:rPr>
            </w:pPr>
            <w:r w:rsidRPr="00BF53A7">
              <w:rPr>
                <w:rFonts w:cstheme="minorHAnsi"/>
                <w:b/>
                <w:color w:val="000000"/>
              </w:rPr>
              <w:t xml:space="preserve">Cautions </w:t>
            </w:r>
            <w:r w:rsidRPr="00BF53A7">
              <w:rPr>
                <w:rFonts w:cstheme="minorHAnsi"/>
              </w:rPr>
              <w:t>Follow these precautions to prevent poten</w:t>
            </w:r>
            <w:r w:rsidR="003C14A5" w:rsidRPr="00BF53A7">
              <w:rPr>
                <w:rFonts w:cstheme="minorHAnsi"/>
              </w:rPr>
              <w:t>tial injury or material damage.</w:t>
            </w:r>
          </w:p>
        </w:tc>
      </w:tr>
    </w:tbl>
    <w:p w:rsidR="00B937C1" w:rsidRPr="00BF53A7" w:rsidRDefault="00B937C1" w:rsidP="00D94BE8">
      <w:pPr>
        <w:pStyle w:val="Hik8"/>
        <w:jc w:val="left"/>
        <w:rPr>
          <w:rFonts w:cstheme="minorHAnsi"/>
          <w:noProof/>
          <w:color w:val="000000"/>
        </w:rPr>
      </w:pPr>
    </w:p>
    <w:p w:rsidR="00B937C1" w:rsidRPr="00BF53A7" w:rsidRDefault="00B937C1" w:rsidP="00D94BE8">
      <w:pPr>
        <w:pStyle w:val="Hik8"/>
        <w:jc w:val="left"/>
        <w:rPr>
          <w:rFonts w:cstheme="minorHAnsi"/>
          <w:noProof/>
          <w:color w:val="000000"/>
        </w:rPr>
      </w:pPr>
    </w:p>
    <w:p w:rsidR="00B937C1" w:rsidRPr="00BF53A7" w:rsidRDefault="00B937C1" w:rsidP="00D94BE8">
      <w:pPr>
        <w:pStyle w:val="Hik8"/>
        <w:jc w:val="left"/>
        <w:rPr>
          <w:rFonts w:cstheme="minorHAnsi"/>
          <w:noProof/>
          <w:color w:val="000000"/>
        </w:rPr>
      </w:pPr>
    </w:p>
    <w:p w:rsidR="00B937C1" w:rsidRPr="00BF53A7" w:rsidRDefault="00B937C1" w:rsidP="00D94BE8">
      <w:pPr>
        <w:pStyle w:val="Hik8"/>
        <w:jc w:val="left"/>
        <w:rPr>
          <w:rFonts w:cstheme="minorHAnsi"/>
          <w:noProof/>
          <w:color w:val="000000"/>
        </w:rPr>
      </w:pPr>
    </w:p>
    <w:p w:rsidR="00B937C1" w:rsidRDefault="00B937C1" w:rsidP="00D94BE8">
      <w:pPr>
        <w:pStyle w:val="Hik8"/>
        <w:jc w:val="left"/>
        <w:rPr>
          <w:rFonts w:cstheme="minorHAnsi"/>
          <w:noProof/>
          <w:color w:val="000000"/>
        </w:rPr>
      </w:pPr>
    </w:p>
    <w:p w:rsidR="008371D3" w:rsidRDefault="008371D3" w:rsidP="008371D3"/>
    <w:p w:rsidR="008371D3" w:rsidRDefault="008371D3" w:rsidP="008371D3"/>
    <w:p w:rsidR="000159EA" w:rsidRPr="00BF53A7" w:rsidRDefault="00D13F74" w:rsidP="00D94BE8">
      <w:pPr>
        <w:pStyle w:val="04Hik"/>
        <w:rPr>
          <w:rFonts w:asciiTheme="minorHAnsi" w:hAnsiTheme="minorHAnsi" w:cstheme="minorHAnsi"/>
          <w:sz w:val="36"/>
          <w:szCs w:val="36"/>
        </w:rPr>
      </w:pPr>
      <w:r w:rsidRPr="00BF53A7">
        <w:rPr>
          <w:rFonts w:asciiTheme="minorHAnsi" w:hAnsiTheme="minorHAnsi" w:cstheme="minorHAnsi"/>
          <w:sz w:val="36"/>
          <w:szCs w:val="36"/>
        </w:rPr>
        <w:lastRenderedPageBreak/>
        <w:t>Table of Contents</w:t>
      </w:r>
    </w:p>
    <w:p w:rsidR="004929B0" w:rsidRDefault="008F66F5">
      <w:pPr>
        <w:pStyle w:val="1d"/>
        <w:rPr>
          <w:rFonts w:eastAsiaTheme="minorEastAsia" w:cstheme="minorBidi"/>
          <w:b w:val="0"/>
          <w:bCs w:val="0"/>
          <w:noProof/>
          <w:sz w:val="21"/>
          <w:szCs w:val="22"/>
        </w:rPr>
      </w:pPr>
      <w:r w:rsidRPr="00BF53A7">
        <w:rPr>
          <w:rFonts w:cstheme="minorHAnsi"/>
          <w:sz w:val="12"/>
        </w:rPr>
        <w:fldChar w:fldCharType="begin"/>
      </w:r>
      <w:r w:rsidR="00C90955" w:rsidRPr="00BF53A7">
        <w:rPr>
          <w:rFonts w:cstheme="minorHAnsi"/>
          <w:sz w:val="12"/>
        </w:rPr>
        <w:instrText xml:space="preserve"> TOC \o "2-2" \h \z \t "</w:instrText>
      </w:r>
      <w:r w:rsidR="00C90955" w:rsidRPr="00BF53A7">
        <w:rPr>
          <w:rFonts w:cstheme="minorHAnsi"/>
          <w:sz w:val="12"/>
        </w:rPr>
        <w:instrText>标题</w:instrText>
      </w:r>
      <w:r w:rsidR="00C90955" w:rsidRPr="00BF53A7">
        <w:rPr>
          <w:rFonts w:cstheme="minorHAnsi"/>
          <w:sz w:val="12"/>
        </w:rPr>
        <w:instrText xml:space="preserve"> 1,1,</w:instrText>
      </w:r>
      <w:r w:rsidR="00C90955" w:rsidRPr="00BF53A7">
        <w:rPr>
          <w:rFonts w:cstheme="minorHAnsi"/>
          <w:sz w:val="12"/>
        </w:rPr>
        <w:instrText>标题</w:instrText>
      </w:r>
      <w:r w:rsidR="00C90955" w:rsidRPr="00BF53A7">
        <w:rPr>
          <w:rFonts w:cstheme="minorHAnsi"/>
          <w:sz w:val="12"/>
        </w:rPr>
        <w:instrText xml:space="preserve"> 3,3,</w:instrText>
      </w:r>
      <w:r w:rsidR="00C90955" w:rsidRPr="00BF53A7">
        <w:rPr>
          <w:rFonts w:cstheme="minorHAnsi"/>
          <w:sz w:val="12"/>
        </w:rPr>
        <w:instrText>附录一级标题</w:instrText>
      </w:r>
      <w:r w:rsidR="00C90955" w:rsidRPr="00BF53A7">
        <w:rPr>
          <w:rFonts w:cstheme="minorHAnsi"/>
          <w:sz w:val="12"/>
        </w:rPr>
        <w:instrText xml:space="preserve"> Hik,1" </w:instrText>
      </w:r>
      <w:r w:rsidRPr="00BF53A7">
        <w:rPr>
          <w:rFonts w:cstheme="minorHAnsi"/>
          <w:sz w:val="12"/>
        </w:rPr>
        <w:fldChar w:fldCharType="separate"/>
      </w:r>
      <w:hyperlink w:anchor="_Toc451098148" w:history="1">
        <w:r w:rsidR="004929B0" w:rsidRPr="004E693E">
          <w:rPr>
            <w:rStyle w:val="a9"/>
            <w:rFonts w:ascii="Calibri" w:hAnsi="Calibri" w:cstheme="minorHAnsi"/>
            <w:noProof/>
          </w:rPr>
          <w:t>1</w:t>
        </w:r>
        <w:r w:rsidR="004929B0" w:rsidRPr="004E693E">
          <w:rPr>
            <w:rStyle w:val="a9"/>
            <w:rFonts w:cstheme="minorHAnsi"/>
            <w:noProof/>
          </w:rPr>
          <w:t xml:space="preserve"> Overview</w:t>
        </w:r>
        <w:r w:rsidR="004929B0">
          <w:rPr>
            <w:noProof/>
            <w:webHidden/>
          </w:rPr>
          <w:tab/>
        </w:r>
        <w:r w:rsidR="004929B0">
          <w:rPr>
            <w:noProof/>
            <w:webHidden/>
          </w:rPr>
          <w:fldChar w:fldCharType="begin"/>
        </w:r>
        <w:r w:rsidR="004929B0">
          <w:rPr>
            <w:noProof/>
            <w:webHidden/>
          </w:rPr>
          <w:instrText xml:space="preserve"> PAGEREF _Toc451098148 \h </w:instrText>
        </w:r>
        <w:r w:rsidR="004929B0">
          <w:rPr>
            <w:noProof/>
            <w:webHidden/>
          </w:rPr>
        </w:r>
        <w:r w:rsidR="004929B0">
          <w:rPr>
            <w:noProof/>
            <w:webHidden/>
          </w:rPr>
          <w:fldChar w:fldCharType="separate"/>
        </w:r>
        <w:r w:rsidR="00E15F89">
          <w:rPr>
            <w:noProof/>
            <w:webHidden/>
          </w:rPr>
          <w:t>1</w:t>
        </w:r>
        <w:r w:rsidR="004929B0">
          <w:rPr>
            <w:noProof/>
            <w:webHidden/>
          </w:rPr>
          <w:fldChar w:fldCharType="end"/>
        </w:r>
      </w:hyperlink>
    </w:p>
    <w:p w:rsidR="004929B0" w:rsidRDefault="008C5AEF">
      <w:pPr>
        <w:pStyle w:val="2f1"/>
        <w:tabs>
          <w:tab w:val="right" w:leader="dot" w:pos="6454"/>
        </w:tabs>
        <w:rPr>
          <w:rFonts w:eastAsiaTheme="minorEastAsia" w:cstheme="minorBidi"/>
          <w:noProof/>
          <w:sz w:val="21"/>
          <w:szCs w:val="22"/>
        </w:rPr>
      </w:pPr>
      <w:hyperlink w:anchor="_Toc451098149" w:history="1">
        <w:r w:rsidR="004929B0" w:rsidRPr="004E693E">
          <w:rPr>
            <w:rStyle w:val="a9"/>
            <w:rFonts w:ascii="Calibri" w:hAnsi="Calibri"/>
            <w:noProof/>
          </w:rPr>
          <w:t>1.1</w:t>
        </w:r>
        <w:r w:rsidR="004929B0" w:rsidRPr="004E693E">
          <w:rPr>
            <w:rStyle w:val="a9"/>
            <w:noProof/>
          </w:rPr>
          <w:t xml:space="preserve"> Introduction</w:t>
        </w:r>
        <w:r w:rsidR="004929B0">
          <w:rPr>
            <w:noProof/>
            <w:webHidden/>
          </w:rPr>
          <w:tab/>
        </w:r>
        <w:r w:rsidR="004929B0">
          <w:rPr>
            <w:noProof/>
            <w:webHidden/>
          </w:rPr>
          <w:fldChar w:fldCharType="begin"/>
        </w:r>
        <w:r w:rsidR="004929B0">
          <w:rPr>
            <w:noProof/>
            <w:webHidden/>
          </w:rPr>
          <w:instrText xml:space="preserve"> PAGEREF _Toc451098149 \h </w:instrText>
        </w:r>
        <w:r w:rsidR="004929B0">
          <w:rPr>
            <w:noProof/>
            <w:webHidden/>
          </w:rPr>
        </w:r>
        <w:r w:rsidR="004929B0">
          <w:rPr>
            <w:noProof/>
            <w:webHidden/>
          </w:rPr>
          <w:fldChar w:fldCharType="separate"/>
        </w:r>
        <w:r w:rsidR="00E15F89">
          <w:rPr>
            <w:noProof/>
            <w:webHidden/>
          </w:rPr>
          <w:t>1</w:t>
        </w:r>
        <w:r w:rsidR="004929B0">
          <w:rPr>
            <w:noProof/>
            <w:webHidden/>
          </w:rPr>
          <w:fldChar w:fldCharType="end"/>
        </w:r>
      </w:hyperlink>
    </w:p>
    <w:p w:rsidR="004929B0" w:rsidRDefault="008C5AEF">
      <w:pPr>
        <w:pStyle w:val="2f1"/>
        <w:tabs>
          <w:tab w:val="right" w:leader="dot" w:pos="6454"/>
        </w:tabs>
        <w:rPr>
          <w:rFonts w:eastAsiaTheme="minorEastAsia" w:cstheme="minorBidi"/>
          <w:noProof/>
          <w:sz w:val="21"/>
          <w:szCs w:val="22"/>
        </w:rPr>
      </w:pPr>
      <w:hyperlink w:anchor="_Toc451098150" w:history="1">
        <w:r w:rsidR="004929B0" w:rsidRPr="004E693E">
          <w:rPr>
            <w:rStyle w:val="a9"/>
            <w:rFonts w:ascii="Calibri" w:hAnsi="Calibri"/>
            <w:noProof/>
          </w:rPr>
          <w:t>1.2</w:t>
        </w:r>
        <w:r w:rsidR="004929B0" w:rsidRPr="004E693E">
          <w:rPr>
            <w:rStyle w:val="a9"/>
            <w:noProof/>
          </w:rPr>
          <w:t xml:space="preserve"> Main Features</w:t>
        </w:r>
        <w:r w:rsidR="004929B0">
          <w:rPr>
            <w:noProof/>
            <w:webHidden/>
          </w:rPr>
          <w:tab/>
        </w:r>
        <w:r w:rsidR="004929B0">
          <w:rPr>
            <w:noProof/>
            <w:webHidden/>
          </w:rPr>
          <w:fldChar w:fldCharType="begin"/>
        </w:r>
        <w:r w:rsidR="004929B0">
          <w:rPr>
            <w:noProof/>
            <w:webHidden/>
          </w:rPr>
          <w:instrText xml:space="preserve"> PAGEREF _Toc451098150 \h </w:instrText>
        </w:r>
        <w:r w:rsidR="004929B0">
          <w:rPr>
            <w:noProof/>
            <w:webHidden/>
          </w:rPr>
        </w:r>
        <w:r w:rsidR="004929B0">
          <w:rPr>
            <w:noProof/>
            <w:webHidden/>
          </w:rPr>
          <w:fldChar w:fldCharType="separate"/>
        </w:r>
        <w:r w:rsidR="00E15F89">
          <w:rPr>
            <w:noProof/>
            <w:webHidden/>
          </w:rPr>
          <w:t>1</w:t>
        </w:r>
        <w:r w:rsidR="004929B0">
          <w:rPr>
            <w:noProof/>
            <w:webHidden/>
          </w:rPr>
          <w:fldChar w:fldCharType="end"/>
        </w:r>
      </w:hyperlink>
    </w:p>
    <w:p w:rsidR="004929B0" w:rsidRDefault="008C5AEF">
      <w:pPr>
        <w:pStyle w:val="1d"/>
        <w:rPr>
          <w:rFonts w:eastAsiaTheme="minorEastAsia" w:cstheme="minorBidi"/>
          <w:b w:val="0"/>
          <w:bCs w:val="0"/>
          <w:noProof/>
          <w:sz w:val="21"/>
          <w:szCs w:val="22"/>
        </w:rPr>
      </w:pPr>
      <w:hyperlink w:anchor="_Toc451098151" w:history="1">
        <w:r w:rsidR="004929B0" w:rsidRPr="004E693E">
          <w:rPr>
            <w:rStyle w:val="a9"/>
            <w:rFonts w:ascii="Calibri" w:hAnsi="Calibri"/>
            <w:noProof/>
          </w:rPr>
          <w:t>2</w:t>
        </w:r>
        <w:r w:rsidR="004929B0" w:rsidRPr="004E693E">
          <w:rPr>
            <w:rStyle w:val="a9"/>
            <w:noProof/>
          </w:rPr>
          <w:t xml:space="preserve"> Fingerprint Collection Description</w:t>
        </w:r>
        <w:r w:rsidR="004929B0">
          <w:rPr>
            <w:noProof/>
            <w:webHidden/>
          </w:rPr>
          <w:tab/>
        </w:r>
        <w:r w:rsidR="004929B0">
          <w:rPr>
            <w:noProof/>
            <w:webHidden/>
          </w:rPr>
          <w:fldChar w:fldCharType="begin"/>
        </w:r>
        <w:r w:rsidR="004929B0">
          <w:rPr>
            <w:noProof/>
            <w:webHidden/>
          </w:rPr>
          <w:instrText xml:space="preserve"> PAGEREF _Toc451098151 \h </w:instrText>
        </w:r>
        <w:r w:rsidR="004929B0">
          <w:rPr>
            <w:noProof/>
            <w:webHidden/>
          </w:rPr>
        </w:r>
        <w:r w:rsidR="004929B0">
          <w:rPr>
            <w:noProof/>
            <w:webHidden/>
          </w:rPr>
          <w:fldChar w:fldCharType="separate"/>
        </w:r>
        <w:r w:rsidR="00E15F89">
          <w:rPr>
            <w:noProof/>
            <w:webHidden/>
          </w:rPr>
          <w:t>2</w:t>
        </w:r>
        <w:r w:rsidR="004929B0">
          <w:rPr>
            <w:noProof/>
            <w:webHidden/>
          </w:rPr>
          <w:fldChar w:fldCharType="end"/>
        </w:r>
      </w:hyperlink>
    </w:p>
    <w:p w:rsidR="004929B0" w:rsidRDefault="008C5AEF">
      <w:pPr>
        <w:pStyle w:val="2f1"/>
        <w:tabs>
          <w:tab w:val="right" w:leader="dot" w:pos="6454"/>
        </w:tabs>
        <w:rPr>
          <w:rFonts w:eastAsiaTheme="minorEastAsia" w:cstheme="minorBidi"/>
          <w:noProof/>
          <w:sz w:val="21"/>
          <w:szCs w:val="22"/>
        </w:rPr>
      </w:pPr>
      <w:hyperlink w:anchor="_Toc451098152" w:history="1">
        <w:r w:rsidR="004929B0" w:rsidRPr="004E693E">
          <w:rPr>
            <w:rStyle w:val="a9"/>
            <w:rFonts w:ascii="Calibri" w:hAnsi="Calibri"/>
            <w:noProof/>
          </w:rPr>
          <w:t>2.1</w:t>
        </w:r>
        <w:r w:rsidR="004929B0" w:rsidRPr="004E693E">
          <w:rPr>
            <w:rStyle w:val="a9"/>
            <w:noProof/>
          </w:rPr>
          <w:t xml:space="preserve"> Fingerprint Collection Progress</w:t>
        </w:r>
        <w:r w:rsidR="004929B0">
          <w:rPr>
            <w:noProof/>
            <w:webHidden/>
          </w:rPr>
          <w:tab/>
        </w:r>
        <w:r w:rsidR="004929B0">
          <w:rPr>
            <w:noProof/>
            <w:webHidden/>
          </w:rPr>
          <w:fldChar w:fldCharType="begin"/>
        </w:r>
        <w:r w:rsidR="004929B0">
          <w:rPr>
            <w:noProof/>
            <w:webHidden/>
          </w:rPr>
          <w:instrText xml:space="preserve"> PAGEREF _Toc451098152 \h </w:instrText>
        </w:r>
        <w:r w:rsidR="004929B0">
          <w:rPr>
            <w:noProof/>
            <w:webHidden/>
          </w:rPr>
        </w:r>
        <w:r w:rsidR="004929B0">
          <w:rPr>
            <w:noProof/>
            <w:webHidden/>
          </w:rPr>
          <w:fldChar w:fldCharType="separate"/>
        </w:r>
        <w:r w:rsidR="00E15F89">
          <w:rPr>
            <w:noProof/>
            <w:webHidden/>
          </w:rPr>
          <w:t>2</w:t>
        </w:r>
        <w:r w:rsidR="004929B0">
          <w:rPr>
            <w:noProof/>
            <w:webHidden/>
          </w:rPr>
          <w:fldChar w:fldCharType="end"/>
        </w:r>
      </w:hyperlink>
    </w:p>
    <w:p w:rsidR="004929B0" w:rsidRDefault="008C5AEF">
      <w:pPr>
        <w:pStyle w:val="2f1"/>
        <w:tabs>
          <w:tab w:val="right" w:leader="dot" w:pos="6454"/>
        </w:tabs>
        <w:rPr>
          <w:rFonts w:eastAsiaTheme="minorEastAsia" w:cstheme="minorBidi"/>
          <w:noProof/>
          <w:sz w:val="21"/>
          <w:szCs w:val="22"/>
        </w:rPr>
      </w:pPr>
      <w:hyperlink w:anchor="_Toc451098153" w:history="1">
        <w:r w:rsidR="004929B0" w:rsidRPr="004E693E">
          <w:rPr>
            <w:rStyle w:val="a9"/>
            <w:rFonts w:ascii="Calibri" w:hAnsi="Calibri"/>
            <w:noProof/>
          </w:rPr>
          <w:t>2.2</w:t>
        </w:r>
        <w:r w:rsidR="004929B0" w:rsidRPr="004E693E">
          <w:rPr>
            <w:rStyle w:val="a9"/>
            <w:noProof/>
          </w:rPr>
          <w:t xml:space="preserve"> Fingerprint Collection Method</w:t>
        </w:r>
        <w:r w:rsidR="004929B0">
          <w:rPr>
            <w:noProof/>
            <w:webHidden/>
          </w:rPr>
          <w:tab/>
        </w:r>
        <w:r w:rsidR="004929B0">
          <w:rPr>
            <w:noProof/>
            <w:webHidden/>
          </w:rPr>
          <w:fldChar w:fldCharType="begin"/>
        </w:r>
        <w:r w:rsidR="004929B0">
          <w:rPr>
            <w:noProof/>
            <w:webHidden/>
          </w:rPr>
          <w:instrText xml:space="preserve"> PAGEREF _Toc451098153 \h </w:instrText>
        </w:r>
        <w:r w:rsidR="004929B0">
          <w:rPr>
            <w:noProof/>
            <w:webHidden/>
          </w:rPr>
        </w:r>
        <w:r w:rsidR="004929B0">
          <w:rPr>
            <w:noProof/>
            <w:webHidden/>
          </w:rPr>
          <w:fldChar w:fldCharType="separate"/>
        </w:r>
        <w:r w:rsidR="00E15F89">
          <w:rPr>
            <w:noProof/>
            <w:webHidden/>
          </w:rPr>
          <w:t>2</w:t>
        </w:r>
        <w:r w:rsidR="004929B0">
          <w:rPr>
            <w:noProof/>
            <w:webHidden/>
          </w:rPr>
          <w:fldChar w:fldCharType="end"/>
        </w:r>
      </w:hyperlink>
    </w:p>
    <w:p w:rsidR="004929B0" w:rsidRDefault="008C5AEF">
      <w:pPr>
        <w:pStyle w:val="1d"/>
        <w:rPr>
          <w:rFonts w:eastAsiaTheme="minorEastAsia" w:cstheme="minorBidi"/>
          <w:b w:val="0"/>
          <w:bCs w:val="0"/>
          <w:noProof/>
          <w:sz w:val="21"/>
          <w:szCs w:val="22"/>
        </w:rPr>
      </w:pPr>
      <w:hyperlink w:anchor="_Toc451098154" w:history="1">
        <w:r w:rsidR="004929B0" w:rsidRPr="004E693E">
          <w:rPr>
            <w:rStyle w:val="a9"/>
            <w:rFonts w:ascii="Calibri" w:hAnsi="Calibri"/>
            <w:noProof/>
          </w:rPr>
          <w:t>3</w:t>
        </w:r>
        <w:r w:rsidR="004929B0" w:rsidRPr="004E693E">
          <w:rPr>
            <w:rStyle w:val="a9"/>
            <w:noProof/>
          </w:rPr>
          <w:t xml:space="preserve"> Points of Attentions</w:t>
        </w:r>
        <w:r w:rsidR="004929B0">
          <w:rPr>
            <w:noProof/>
            <w:webHidden/>
          </w:rPr>
          <w:tab/>
        </w:r>
        <w:r w:rsidR="004929B0">
          <w:rPr>
            <w:noProof/>
            <w:webHidden/>
          </w:rPr>
          <w:fldChar w:fldCharType="begin"/>
        </w:r>
        <w:r w:rsidR="004929B0">
          <w:rPr>
            <w:noProof/>
            <w:webHidden/>
          </w:rPr>
          <w:instrText xml:space="preserve"> PAGEREF _Toc451098154 \h </w:instrText>
        </w:r>
        <w:r w:rsidR="004929B0">
          <w:rPr>
            <w:noProof/>
            <w:webHidden/>
          </w:rPr>
        </w:r>
        <w:r w:rsidR="004929B0">
          <w:rPr>
            <w:noProof/>
            <w:webHidden/>
          </w:rPr>
          <w:fldChar w:fldCharType="separate"/>
        </w:r>
        <w:r w:rsidR="00E15F89">
          <w:rPr>
            <w:noProof/>
            <w:webHidden/>
          </w:rPr>
          <w:t>3</w:t>
        </w:r>
        <w:r w:rsidR="004929B0">
          <w:rPr>
            <w:noProof/>
            <w:webHidden/>
          </w:rPr>
          <w:fldChar w:fldCharType="end"/>
        </w:r>
      </w:hyperlink>
    </w:p>
    <w:p w:rsidR="00916022" w:rsidRPr="00BF53A7" w:rsidRDefault="008F66F5" w:rsidP="00D94BE8">
      <w:pPr>
        <w:rPr>
          <w:rFonts w:cstheme="minorHAnsi"/>
        </w:rPr>
        <w:sectPr w:rsidR="00916022" w:rsidRPr="00BF53A7" w:rsidSect="00461466">
          <w:headerReference w:type="default" r:id="rId12"/>
          <w:footerReference w:type="default" r:id="rId13"/>
          <w:pgSz w:w="7938" w:h="11340"/>
          <w:pgMar w:top="1021" w:right="680" w:bottom="907" w:left="794" w:header="397" w:footer="454" w:gutter="0"/>
          <w:pgNumType w:fmt="lowerRoman" w:start="1"/>
          <w:cols w:space="425"/>
          <w:docGrid w:linePitch="312"/>
        </w:sectPr>
      </w:pPr>
      <w:r w:rsidRPr="00BF53A7">
        <w:rPr>
          <w:rFonts w:cstheme="minorHAnsi"/>
          <w:bCs/>
          <w:sz w:val="12"/>
          <w:szCs w:val="20"/>
        </w:rPr>
        <w:fldChar w:fldCharType="end"/>
      </w:r>
    </w:p>
    <w:p w:rsidR="002B4A67" w:rsidRDefault="00D51407" w:rsidP="00481527">
      <w:pPr>
        <w:pStyle w:val="12"/>
        <w:rPr>
          <w:rFonts w:cstheme="minorHAnsi"/>
        </w:rPr>
      </w:pPr>
      <w:bookmarkStart w:id="1" w:name="_Toc421537031"/>
      <w:bookmarkStart w:id="2" w:name="_Toc451098148"/>
      <w:bookmarkStart w:id="3" w:name="_Toc304044189"/>
      <w:bookmarkStart w:id="4" w:name="_Toc328641500"/>
      <w:bookmarkStart w:id="5" w:name="_Toc328641633"/>
      <w:r w:rsidRPr="00BF53A7">
        <w:rPr>
          <w:rFonts w:cstheme="minorHAnsi"/>
        </w:rPr>
        <w:lastRenderedPageBreak/>
        <w:t>Overview</w:t>
      </w:r>
      <w:bookmarkEnd w:id="1"/>
      <w:bookmarkEnd w:id="2"/>
    </w:p>
    <w:p w:rsidR="00FC7184" w:rsidRPr="008070D0" w:rsidRDefault="00FC7184" w:rsidP="00FC7184">
      <w:pPr>
        <w:pStyle w:val="20"/>
        <w:ind w:left="0"/>
        <w:rPr>
          <w:lang w:eastAsia="zh-CN"/>
        </w:rPr>
      </w:pPr>
      <w:bookmarkStart w:id="6" w:name="_Toc451098149"/>
      <w:bookmarkEnd w:id="3"/>
      <w:bookmarkEnd w:id="4"/>
      <w:bookmarkEnd w:id="5"/>
      <w:r>
        <w:rPr>
          <w:rFonts w:hint="eastAsia"/>
          <w:lang w:eastAsia="zh-CN"/>
        </w:rPr>
        <w:t>Introduction</w:t>
      </w:r>
      <w:bookmarkEnd w:id="6"/>
    </w:p>
    <w:tbl>
      <w:tblPr>
        <w:tblW w:w="0" w:type="auto"/>
        <w:tblLook w:val="04A0" w:firstRow="1" w:lastRow="0" w:firstColumn="1" w:lastColumn="0" w:noHBand="0" w:noVBand="1"/>
      </w:tblPr>
      <w:tblGrid>
        <w:gridCol w:w="6000"/>
      </w:tblGrid>
      <w:tr w:rsidR="00FC7184" w:rsidRPr="00E320FD" w:rsidTr="009B56C9">
        <w:trPr>
          <w:trHeight w:val="3265"/>
        </w:trPr>
        <w:tc>
          <w:tcPr>
            <w:tcW w:w="6000" w:type="dxa"/>
            <w:shd w:val="clear" w:color="auto" w:fill="auto"/>
          </w:tcPr>
          <w:p w:rsidR="00FC7184" w:rsidRDefault="00AF42C5" w:rsidP="00830DD9">
            <w:pPr>
              <w:pStyle w:val="2f2"/>
              <w:ind w:firstLineChars="0" w:firstLine="0"/>
              <w:jc w:val="center"/>
              <w:rPr>
                <w:rFonts w:asciiTheme="minorHAnsi" w:hAnsiTheme="minorHAnsi"/>
              </w:rPr>
            </w:pPr>
            <w:r>
              <w:rPr>
                <w:noProof/>
              </w:rPr>
              <w:drawing>
                <wp:inline distT="0" distB="0" distL="0" distR="0" wp14:anchorId="70CC1A95" wp14:editId="6124BBD7">
                  <wp:extent cx="2025044" cy="2130950"/>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27313" cy="2133338"/>
                          </a:xfrm>
                          <a:prstGeom prst="rect">
                            <a:avLst/>
                          </a:prstGeom>
                          <a:noFill/>
                          <a:ln>
                            <a:noFill/>
                          </a:ln>
                        </pic:spPr>
                      </pic:pic>
                    </a:graphicData>
                  </a:graphic>
                </wp:inline>
              </w:drawing>
            </w:r>
          </w:p>
          <w:p w:rsidR="00FC7184" w:rsidRDefault="00830DD9" w:rsidP="00830DD9">
            <w:pPr>
              <w:pStyle w:val="Hik0"/>
              <w:spacing w:after="120"/>
            </w:pPr>
            <w:bookmarkStart w:id="7" w:name="OLE_LINK3"/>
            <w:bookmarkStart w:id="8" w:name="OLE_LINK4"/>
            <w:r>
              <w:rPr>
                <w:rFonts w:hint="eastAsia"/>
              </w:rPr>
              <w:t>F</w:t>
            </w:r>
            <w:r>
              <w:t xml:space="preserve">ingerprint </w:t>
            </w:r>
            <w:r>
              <w:rPr>
                <w:rFonts w:hint="eastAsia"/>
              </w:rPr>
              <w:t>R</w:t>
            </w:r>
            <w:r w:rsidRPr="00830DD9">
              <w:t>ecorder</w:t>
            </w:r>
            <w:bookmarkEnd w:id="7"/>
            <w:bookmarkEnd w:id="8"/>
          </w:p>
          <w:p w:rsidR="004618D6" w:rsidRPr="00CD0C0F" w:rsidRDefault="00C0306A" w:rsidP="00C0306A">
            <w:pPr>
              <w:spacing w:line="276" w:lineRule="auto"/>
              <w:jc w:val="both"/>
            </w:pPr>
            <w:r>
              <w:rPr>
                <w:rFonts w:hint="eastAsia"/>
              </w:rPr>
              <w:t>The USB fingerprint recorder supports the functions of fingerprint image collection, fingerprint character data template recording and so on. It s</w:t>
            </w:r>
            <w:r w:rsidRPr="00C0306A">
              <w:t>upport</w:t>
            </w:r>
            <w:r>
              <w:rPr>
                <w:rFonts w:hint="eastAsia"/>
              </w:rPr>
              <w:t>s</w:t>
            </w:r>
            <w:r w:rsidRPr="00C0306A">
              <w:t xml:space="preserve"> the function of PnP</w:t>
            </w:r>
            <w:r>
              <w:rPr>
                <w:rFonts w:hint="eastAsia"/>
              </w:rPr>
              <w:t xml:space="preserve"> </w:t>
            </w:r>
            <w:r w:rsidRPr="00C0306A">
              <w:t>(plug and play)</w:t>
            </w:r>
            <w:r>
              <w:rPr>
                <w:rFonts w:hint="eastAsia"/>
              </w:rPr>
              <w:t>.</w:t>
            </w:r>
          </w:p>
        </w:tc>
      </w:tr>
    </w:tbl>
    <w:p w:rsidR="00FC7184" w:rsidRPr="00E24368" w:rsidRDefault="00FC7184" w:rsidP="00FC7184">
      <w:pPr>
        <w:pStyle w:val="20"/>
        <w:ind w:left="0"/>
        <w:rPr>
          <w:b w:val="0"/>
        </w:rPr>
      </w:pPr>
      <w:bookmarkStart w:id="9" w:name="_Toc451098150"/>
      <w:r w:rsidRPr="00E24368">
        <w:rPr>
          <w:b w:val="0"/>
        </w:rPr>
        <w:t>Main Features</w:t>
      </w:r>
      <w:bookmarkEnd w:id="9"/>
    </w:p>
    <w:p w:rsidR="00830DD9" w:rsidRDefault="00830DD9" w:rsidP="00830DD9">
      <w:pPr>
        <w:pStyle w:val="af7"/>
        <w:numPr>
          <w:ilvl w:val="0"/>
          <w:numId w:val="25"/>
        </w:numPr>
        <w:ind w:firstLineChars="0"/>
      </w:pPr>
      <w:r>
        <w:t>500 dpi high-definition;</w:t>
      </w:r>
    </w:p>
    <w:p w:rsidR="00830DD9" w:rsidRDefault="00830DD9" w:rsidP="00830DD9">
      <w:pPr>
        <w:pStyle w:val="af7"/>
        <w:numPr>
          <w:ilvl w:val="0"/>
          <w:numId w:val="25"/>
        </w:numPr>
        <w:ind w:firstLineChars="0"/>
      </w:pPr>
      <w:r>
        <w:t>Support the function of PnP(plug and play);</w:t>
      </w:r>
    </w:p>
    <w:p w:rsidR="00830DD9" w:rsidRDefault="00830DD9" w:rsidP="00830DD9">
      <w:pPr>
        <w:pStyle w:val="af7"/>
        <w:numPr>
          <w:ilvl w:val="0"/>
          <w:numId w:val="25"/>
        </w:numPr>
        <w:ind w:firstLineChars="0"/>
      </w:pPr>
      <w:r>
        <w:t>Optical fingerprint sensor designed with scratch-resistant material;</w:t>
      </w:r>
    </w:p>
    <w:p w:rsidR="00D7226A" w:rsidRDefault="00830DD9" w:rsidP="00830DD9">
      <w:pPr>
        <w:pStyle w:val="af7"/>
        <w:numPr>
          <w:ilvl w:val="0"/>
          <w:numId w:val="25"/>
        </w:numPr>
        <w:ind w:firstLineChars="0"/>
      </w:pPr>
      <w:r>
        <w:t>USB 2.0 communication standard for data transmission.</w:t>
      </w:r>
    </w:p>
    <w:p w:rsidR="00FC7184" w:rsidRPr="00BF53A7" w:rsidRDefault="00AF42C5" w:rsidP="00FC7184">
      <w:pPr>
        <w:pStyle w:val="12"/>
      </w:pPr>
      <w:bookmarkStart w:id="10" w:name="_Toc451098151"/>
      <w:bookmarkStart w:id="11" w:name="OLE_LINK40"/>
      <w:bookmarkStart w:id="12" w:name="OLE_LINK41"/>
      <w:r>
        <w:rPr>
          <w:rFonts w:hint="eastAsia"/>
        </w:rPr>
        <w:lastRenderedPageBreak/>
        <w:t xml:space="preserve">Fingerprint Collection </w:t>
      </w:r>
      <w:r w:rsidR="00FC7184">
        <w:t>Description</w:t>
      </w:r>
      <w:bookmarkEnd w:id="10"/>
      <w:r w:rsidR="00FC7184">
        <w:rPr>
          <w:rFonts w:hint="eastAsia"/>
        </w:rPr>
        <w:t xml:space="preserve"> </w:t>
      </w:r>
    </w:p>
    <w:p w:rsidR="00AF42C5" w:rsidRDefault="00AF42C5" w:rsidP="00FC7184">
      <w:pPr>
        <w:pStyle w:val="20"/>
        <w:ind w:left="0"/>
        <w:rPr>
          <w:lang w:eastAsia="zh-CN"/>
        </w:rPr>
      </w:pPr>
      <w:bookmarkStart w:id="13" w:name="_Toc451098152"/>
      <w:bookmarkEnd w:id="11"/>
      <w:bookmarkEnd w:id="12"/>
      <w:r>
        <w:rPr>
          <w:rFonts w:hint="eastAsia"/>
          <w:lang w:eastAsia="zh-CN"/>
        </w:rPr>
        <w:t>Fingerprint Collection Progress</w:t>
      </w:r>
      <w:bookmarkEnd w:id="13"/>
    </w:p>
    <w:p w:rsidR="00AF42C5" w:rsidRDefault="00563EF9" w:rsidP="00AF42C5">
      <w:r>
        <w:rPr>
          <w:rFonts w:hint="eastAsia"/>
        </w:rPr>
        <w:t>The fingerprint collection progress is shown below.</w:t>
      </w:r>
    </w:p>
    <w:p w:rsidR="00AF42C5" w:rsidRDefault="00563EF9" w:rsidP="00AF42C5">
      <w:pPr>
        <w:pStyle w:val="afff"/>
      </w:pPr>
      <w:r>
        <w:rPr>
          <w:rFonts w:hint="eastAsia"/>
        </w:rPr>
        <w:drawing>
          <wp:inline distT="0" distB="0" distL="0" distR="0">
            <wp:extent cx="4309607" cy="13586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97" t="4097" r="-1079" b="-4097"/>
                    <a:stretch/>
                  </pic:blipFill>
                  <pic:spPr bwMode="auto">
                    <a:xfrm>
                      <a:off x="0" y="0"/>
                      <a:ext cx="4309607" cy="1358647"/>
                    </a:xfrm>
                    <a:prstGeom prst="rect">
                      <a:avLst/>
                    </a:prstGeom>
                    <a:noFill/>
                    <a:ln>
                      <a:noFill/>
                    </a:ln>
                    <a:extLst>
                      <a:ext uri="{53640926-AAD7-44D8-BBD7-CCE9431645EC}">
                        <a14:shadowObscured xmlns:a14="http://schemas.microsoft.com/office/drawing/2010/main"/>
                      </a:ext>
                    </a:extLst>
                  </pic:spPr>
                </pic:pic>
              </a:graphicData>
            </a:graphic>
          </wp:inline>
        </w:drawing>
      </w:r>
    </w:p>
    <w:p w:rsidR="00563EF9" w:rsidRDefault="00563EF9" w:rsidP="00563EF9">
      <w:pPr>
        <w:pStyle w:val="20"/>
        <w:ind w:left="0"/>
        <w:rPr>
          <w:lang w:eastAsia="zh-CN"/>
        </w:rPr>
      </w:pPr>
      <w:r>
        <w:rPr>
          <w:rFonts w:hint="eastAsia"/>
          <w:lang w:eastAsia="zh-CN"/>
        </w:rPr>
        <w:t>Fingerprint Template Collection Progress</w:t>
      </w:r>
    </w:p>
    <w:p w:rsidR="00563EF9" w:rsidRPr="00563EF9" w:rsidRDefault="00563EF9" w:rsidP="00563EF9">
      <w:r>
        <w:rPr>
          <w:rFonts w:hint="eastAsia"/>
        </w:rPr>
        <w:t>The fingerprint template collection progress is shown below.</w:t>
      </w:r>
    </w:p>
    <w:p w:rsidR="00881728" w:rsidRPr="00AF42C5" w:rsidRDefault="00563EF9" w:rsidP="00AF42C5">
      <w:pPr>
        <w:pStyle w:val="afff"/>
      </w:pPr>
      <w:r>
        <w:drawing>
          <wp:inline distT="0" distB="0" distL="0" distR="0">
            <wp:extent cx="3291840" cy="160024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257" cy="1600929"/>
                    </a:xfrm>
                    <a:prstGeom prst="rect">
                      <a:avLst/>
                    </a:prstGeom>
                    <a:noFill/>
                    <a:ln>
                      <a:noFill/>
                    </a:ln>
                  </pic:spPr>
                </pic:pic>
              </a:graphicData>
            </a:graphic>
          </wp:inline>
        </w:drawing>
      </w:r>
    </w:p>
    <w:p w:rsidR="005161E3" w:rsidRDefault="005161E3" w:rsidP="005161E3">
      <w:pPr>
        <w:pStyle w:val="20"/>
        <w:ind w:left="142"/>
        <w:rPr>
          <w:lang w:eastAsia="zh-CN"/>
        </w:rPr>
      </w:pPr>
      <w:bookmarkStart w:id="14" w:name="_Toc451098153"/>
      <w:bookmarkStart w:id="15" w:name="OLE_LINK51"/>
      <w:bookmarkStart w:id="16" w:name="OLE_LINK52"/>
      <w:r>
        <w:rPr>
          <w:rFonts w:hint="eastAsia"/>
          <w:lang w:eastAsia="zh-CN"/>
        </w:rPr>
        <w:t>Fingerprint Collection Method</w:t>
      </w:r>
      <w:bookmarkEnd w:id="14"/>
    </w:p>
    <w:p w:rsidR="005161E3" w:rsidRDefault="005161E3" w:rsidP="005161E3">
      <w:r>
        <w:rPr>
          <w:rFonts w:hint="eastAsia"/>
        </w:rPr>
        <w:t xml:space="preserve">The place of finger affects the fingerprint information collected </w:t>
      </w:r>
      <w:r>
        <w:t>a lot</w:t>
      </w:r>
      <w:r>
        <w:rPr>
          <w:rFonts w:hint="eastAsia"/>
        </w:rPr>
        <w:t xml:space="preserve"> because of the area sensor used in the fingerprint reader. The following are some tips for fingerprint collection.</w:t>
      </w:r>
    </w:p>
    <w:p w:rsidR="00C0306A" w:rsidRDefault="00C0306A" w:rsidP="005161E3">
      <w:pPr>
        <w:widowControl w:val="0"/>
        <w:topLinePunct w:val="0"/>
        <w:spacing w:before="0" w:after="0"/>
        <w:jc w:val="both"/>
        <w:rPr>
          <w:b/>
        </w:rPr>
      </w:pPr>
    </w:p>
    <w:p w:rsidR="005161E3" w:rsidRPr="005161E3" w:rsidRDefault="005161E3" w:rsidP="005161E3">
      <w:pPr>
        <w:widowControl w:val="0"/>
        <w:topLinePunct w:val="0"/>
        <w:spacing w:before="0" w:after="0"/>
        <w:jc w:val="both"/>
        <w:rPr>
          <w:b/>
        </w:rPr>
      </w:pPr>
      <w:r w:rsidRPr="005161E3">
        <w:rPr>
          <w:rFonts w:hint="eastAsia"/>
          <w:b/>
        </w:rPr>
        <w:lastRenderedPageBreak/>
        <w:t>Placement of Finger</w:t>
      </w:r>
    </w:p>
    <w:p w:rsidR="005161E3" w:rsidRDefault="005161E3" w:rsidP="005161E3">
      <w:pPr>
        <w:pStyle w:val="af7"/>
        <w:ind w:left="360" w:firstLineChars="0" w:firstLine="0"/>
      </w:pPr>
      <w:r>
        <w:rPr>
          <w:rFonts w:hint="eastAsia"/>
        </w:rPr>
        <w:t>Try to place the finger in the center of the sensor. If the fingerprint stored in the template is left skewed when collection, and then the user press his finger too right when identification, the identification will be failed, because the overlap area between the template and the recorded fingerprint information is too small to pass the user.</w:t>
      </w:r>
    </w:p>
    <w:p w:rsidR="005161E3" w:rsidRPr="005161E3" w:rsidRDefault="005161E3" w:rsidP="005161E3">
      <w:pPr>
        <w:widowControl w:val="0"/>
        <w:topLinePunct w:val="0"/>
        <w:spacing w:before="0" w:after="0"/>
        <w:jc w:val="both"/>
        <w:rPr>
          <w:b/>
        </w:rPr>
      </w:pPr>
      <w:r w:rsidRPr="005161E3">
        <w:rPr>
          <w:rFonts w:hint="eastAsia"/>
          <w:b/>
        </w:rPr>
        <w:t>Area between Finger and Sensor</w:t>
      </w:r>
    </w:p>
    <w:p w:rsidR="00563EF9" w:rsidRDefault="005161E3" w:rsidP="00C0306A">
      <w:pPr>
        <w:pStyle w:val="af7"/>
        <w:ind w:left="360" w:firstLineChars="0" w:firstLine="0"/>
      </w:pPr>
      <w:r>
        <w:rPr>
          <w:rFonts w:hint="eastAsia"/>
        </w:rPr>
        <w:t xml:space="preserve">The touch area between finger and sensor decides the information content of the collected fingerprint. </w:t>
      </w:r>
      <w:r>
        <w:t>T</w:t>
      </w:r>
      <w:r>
        <w:rPr>
          <w:rFonts w:hint="eastAsia"/>
        </w:rPr>
        <w:t xml:space="preserve">he more, the higer of the pass rate. Thumb, forefinger, middle finger are suggested to be used in order to improve fingerprint identification rate. </w:t>
      </w:r>
    </w:p>
    <w:p w:rsidR="005161E3" w:rsidRPr="005161E3" w:rsidRDefault="005161E3" w:rsidP="005161E3">
      <w:pPr>
        <w:widowControl w:val="0"/>
        <w:topLinePunct w:val="0"/>
        <w:spacing w:before="0" w:after="0"/>
        <w:jc w:val="both"/>
        <w:rPr>
          <w:b/>
        </w:rPr>
      </w:pPr>
      <w:r w:rsidRPr="005161E3">
        <w:rPr>
          <w:rFonts w:hint="eastAsia"/>
          <w:b/>
        </w:rPr>
        <w:t>Correct Method to Place Finger</w:t>
      </w:r>
    </w:p>
    <w:p w:rsidR="005161E3" w:rsidRDefault="005161E3" w:rsidP="005161E3">
      <w:pPr>
        <w:pStyle w:val="af7"/>
        <w:ind w:left="420" w:firstLineChars="0" w:firstLine="0"/>
        <w:jc w:val="center"/>
      </w:pPr>
      <w:r>
        <w:rPr>
          <w:noProof/>
        </w:rPr>
        <w:drawing>
          <wp:inline distT="0" distB="0" distL="0" distR="0" wp14:anchorId="6FEE8A28" wp14:editId="2D370430">
            <wp:extent cx="1639406" cy="15823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77" cy="1588749"/>
                    </a:xfrm>
                    <a:prstGeom prst="rect">
                      <a:avLst/>
                    </a:prstGeom>
                    <a:noFill/>
                    <a:ln>
                      <a:noFill/>
                    </a:ln>
                  </pic:spPr>
                </pic:pic>
              </a:graphicData>
            </a:graphic>
          </wp:inline>
        </w:drawing>
      </w:r>
      <w:r>
        <w:rPr>
          <w:rFonts w:hint="eastAsia"/>
          <w:noProof/>
        </w:rPr>
        <w:t xml:space="preserve">  </w:t>
      </w:r>
      <w:r w:rsidRPr="00A050F1">
        <w:rPr>
          <w:noProof/>
        </w:rPr>
        <w:drawing>
          <wp:inline distT="0" distB="0" distL="0" distR="0" wp14:anchorId="32A86F65" wp14:editId="02C633E3">
            <wp:extent cx="1451166" cy="158117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3985" cy="1584243"/>
                    </a:xfrm>
                    <a:prstGeom prst="rect">
                      <a:avLst/>
                    </a:prstGeom>
                    <a:noFill/>
                    <a:ln>
                      <a:noFill/>
                    </a:ln>
                  </pic:spPr>
                </pic:pic>
              </a:graphicData>
            </a:graphic>
          </wp:inline>
        </w:drawing>
      </w:r>
    </w:p>
    <w:p w:rsidR="005161E3" w:rsidRPr="005161E3" w:rsidRDefault="005161E3" w:rsidP="005161E3">
      <w:pPr>
        <w:pStyle w:val="af7"/>
        <w:numPr>
          <w:ilvl w:val="0"/>
          <w:numId w:val="38"/>
        </w:numPr>
        <w:ind w:firstLineChars="0"/>
      </w:pPr>
      <w:r>
        <w:rPr>
          <w:rFonts w:hint="eastAsia"/>
        </w:rPr>
        <w:t>Keep the finger top align with the upper side of the sensor.</w:t>
      </w:r>
    </w:p>
    <w:p w:rsidR="005161E3" w:rsidRDefault="005161E3" w:rsidP="005161E3">
      <w:pPr>
        <w:pStyle w:val="af7"/>
        <w:numPr>
          <w:ilvl w:val="0"/>
          <w:numId w:val="38"/>
        </w:numPr>
        <w:ind w:firstLineChars="0"/>
      </w:pPr>
      <w:r>
        <w:rPr>
          <w:rFonts w:hint="eastAsia"/>
        </w:rPr>
        <w:t>Keep the finger flat in the collection window. Keep the finger pulp to touch the sensor as much as possible.</w:t>
      </w:r>
    </w:p>
    <w:p w:rsidR="005161E3" w:rsidRDefault="005161E3" w:rsidP="005161E3">
      <w:pPr>
        <w:pStyle w:val="12"/>
      </w:pPr>
      <w:bookmarkStart w:id="17" w:name="_Toc451098154"/>
      <w:r>
        <w:rPr>
          <w:rFonts w:hint="eastAsia"/>
        </w:rPr>
        <w:t>P</w:t>
      </w:r>
      <w:r>
        <w:t xml:space="preserve">oints of </w:t>
      </w:r>
      <w:r>
        <w:rPr>
          <w:rFonts w:hint="eastAsia"/>
        </w:rPr>
        <w:t>A</w:t>
      </w:r>
      <w:r w:rsidRPr="005161E3">
        <w:t>ttention</w:t>
      </w:r>
      <w:r>
        <w:rPr>
          <w:rFonts w:hint="eastAsia"/>
        </w:rPr>
        <w:t>s</w:t>
      </w:r>
      <w:bookmarkEnd w:id="17"/>
    </w:p>
    <w:p w:rsidR="006F3ABB" w:rsidRDefault="006F3ABB" w:rsidP="006F3ABB">
      <w:r>
        <w:rPr>
          <w:rFonts w:hint="eastAsia"/>
        </w:rPr>
        <w:t>In order to acquire high quality of fingerprint information, we hope users notice the tips below in the using process.</w:t>
      </w:r>
    </w:p>
    <w:p w:rsidR="006F3ABB" w:rsidRPr="006F3ABB" w:rsidRDefault="006F3ABB" w:rsidP="006F3ABB">
      <w:pPr>
        <w:widowControl w:val="0"/>
        <w:topLinePunct w:val="0"/>
        <w:spacing w:before="0" w:after="0"/>
        <w:jc w:val="both"/>
        <w:rPr>
          <w:b/>
        </w:rPr>
      </w:pPr>
      <w:r w:rsidRPr="006F3ABB">
        <w:rPr>
          <w:rFonts w:hint="eastAsia"/>
          <w:b/>
        </w:rPr>
        <w:lastRenderedPageBreak/>
        <w:t>Properly Protect Fingerprint Sensor</w:t>
      </w:r>
    </w:p>
    <w:p w:rsidR="006F3ABB" w:rsidRDefault="006F3ABB" w:rsidP="006F3ABB">
      <w:r>
        <w:rPr>
          <w:rFonts w:hint="eastAsia"/>
        </w:rPr>
        <w:t xml:space="preserve">Fingerprint sensor is the key </w:t>
      </w:r>
      <w:r>
        <w:t>component</w:t>
      </w:r>
      <w:r>
        <w:rPr>
          <w:rFonts w:hint="eastAsia"/>
        </w:rPr>
        <w:t xml:space="preserve"> for image capture, and damage on the sensor will directly affect the quality of the fingerprint image. Please keep it from crash with any hard object.</w:t>
      </w:r>
    </w:p>
    <w:p w:rsidR="006F3ABB" w:rsidRPr="006F3ABB" w:rsidRDefault="006F3ABB" w:rsidP="006F3ABB">
      <w:pPr>
        <w:widowControl w:val="0"/>
        <w:topLinePunct w:val="0"/>
        <w:spacing w:before="0" w:after="0"/>
        <w:jc w:val="both"/>
        <w:rPr>
          <w:b/>
        </w:rPr>
      </w:pPr>
      <w:r w:rsidRPr="006F3ABB">
        <w:rPr>
          <w:rFonts w:hint="eastAsia"/>
          <w:b/>
        </w:rPr>
        <w:t xml:space="preserve">Keep Finger Clean </w:t>
      </w:r>
    </w:p>
    <w:p w:rsidR="006F3ABB" w:rsidRDefault="006F3ABB" w:rsidP="006F3ABB">
      <w:r>
        <w:rPr>
          <w:rFonts w:hint="eastAsia"/>
        </w:rPr>
        <w:t>If the fingers are dirty, please wash the hands.</w:t>
      </w:r>
    </w:p>
    <w:p w:rsidR="006F3ABB" w:rsidRDefault="006F3ABB" w:rsidP="006F3ABB">
      <w:r>
        <w:rPr>
          <w:rFonts w:hint="eastAsia"/>
        </w:rPr>
        <w:t>If the fingers wet or sweat a lot, you</w:t>
      </w:r>
      <w:r>
        <w:t>’</w:t>
      </w:r>
      <w:r>
        <w:rPr>
          <w:rFonts w:hint="eastAsia"/>
        </w:rPr>
        <w:t>d better use dry paper or towel to wipe the fingers and then capture the fingerprint image. If the finger is too dry to acquire the fingerprint, you can blow your finger and record fingerprint after drying the finger.</w:t>
      </w:r>
    </w:p>
    <w:p w:rsidR="006F3ABB" w:rsidRPr="006F3ABB" w:rsidRDefault="006F3ABB" w:rsidP="006F3ABB">
      <w:pPr>
        <w:widowControl w:val="0"/>
        <w:topLinePunct w:val="0"/>
        <w:spacing w:before="0" w:after="0"/>
        <w:jc w:val="both"/>
        <w:rPr>
          <w:b/>
        </w:rPr>
      </w:pPr>
      <w:r w:rsidRPr="006F3ABB">
        <w:rPr>
          <w:rFonts w:hint="eastAsia"/>
          <w:b/>
        </w:rPr>
        <w:t xml:space="preserve">Keep the Surface of Fingerprint Sensor Clean </w:t>
      </w:r>
    </w:p>
    <w:p w:rsidR="006F3ABB" w:rsidRDefault="006F3ABB" w:rsidP="006F3ABB">
      <w:r>
        <w:t>If</w:t>
      </w:r>
      <w:r>
        <w:rPr>
          <w:rFonts w:hint="eastAsia"/>
        </w:rPr>
        <w:t xml:space="preserve"> the surface of the sensor is dirty, you can use soft paper or towel to wipe it.</w:t>
      </w:r>
    </w:p>
    <w:p w:rsidR="006F3ABB" w:rsidRPr="006F3ABB" w:rsidRDefault="006F3ABB" w:rsidP="006F3ABB">
      <w:pPr>
        <w:widowControl w:val="0"/>
        <w:topLinePunct w:val="0"/>
        <w:spacing w:before="0" w:after="0"/>
        <w:jc w:val="both"/>
        <w:rPr>
          <w:b/>
        </w:rPr>
      </w:pPr>
      <w:r w:rsidRPr="006F3ABB">
        <w:rPr>
          <w:rFonts w:hint="eastAsia"/>
          <w:b/>
        </w:rPr>
        <w:t>Choose a Finger with High Quality Fingerprint</w:t>
      </w:r>
    </w:p>
    <w:p w:rsidR="006F3ABB" w:rsidRDefault="006F3ABB" w:rsidP="006F3ABB">
      <w:r>
        <w:rPr>
          <w:rFonts w:hint="eastAsia"/>
        </w:rPr>
        <w:t>Choose a finger without melatonin skin, scars, or any cracks. It is recommended to use the thumb, forefinger and middle finger.</w:t>
      </w:r>
    </w:p>
    <w:p w:rsidR="006F3ABB" w:rsidRPr="006F3ABB" w:rsidRDefault="006F3ABB" w:rsidP="006F3ABB">
      <w:pPr>
        <w:widowControl w:val="0"/>
        <w:topLinePunct w:val="0"/>
        <w:spacing w:before="0" w:after="0"/>
        <w:jc w:val="both"/>
        <w:rPr>
          <w:b/>
        </w:rPr>
      </w:pPr>
      <w:r w:rsidRPr="006F3ABB">
        <w:rPr>
          <w:rFonts w:hint="eastAsia"/>
          <w:b/>
        </w:rPr>
        <w:t>Keep the device away from water</w:t>
      </w:r>
    </w:p>
    <w:p w:rsidR="006F3ABB" w:rsidRDefault="006F3ABB" w:rsidP="006F3ABB">
      <w:r>
        <w:rPr>
          <w:rFonts w:hint="eastAsia"/>
        </w:rPr>
        <w:t>As for fingerprint reader intake water accidentally, you should cut down the power immediately and retry power on after drying the fingerprint reader, but not guarantee it function well.</w:t>
      </w:r>
    </w:p>
    <w:p w:rsidR="006F3ABB" w:rsidRPr="006F3ABB" w:rsidRDefault="006F3ABB" w:rsidP="006F3ABB">
      <w:pPr>
        <w:rPr>
          <w:b/>
        </w:rPr>
      </w:pPr>
      <w:r w:rsidRPr="006F3ABB">
        <w:rPr>
          <w:rFonts w:hint="eastAsia"/>
          <w:b/>
        </w:rPr>
        <w:t xml:space="preserve">Power Supply Equipment Grounded </w:t>
      </w:r>
    </w:p>
    <w:p w:rsidR="005161E3" w:rsidRPr="005161E3" w:rsidRDefault="006F3ABB" w:rsidP="006F3ABB">
      <w:r>
        <w:rPr>
          <w:rFonts w:hint="eastAsia"/>
        </w:rPr>
        <w:t>The power supply equipment needs to be well grounded otherwise there my result the damage of equipment, or discomfort when touch it.</w:t>
      </w:r>
    </w:p>
    <w:bookmarkEnd w:id="15"/>
    <w:bookmarkEnd w:id="16"/>
    <w:p w:rsidR="009741BE" w:rsidRDefault="009741BE" w:rsidP="00881728">
      <w:pPr>
        <w:pStyle w:val="-2Hik"/>
        <w:numPr>
          <w:ilvl w:val="0"/>
          <w:numId w:val="0"/>
        </w:numPr>
        <w:spacing w:after="120"/>
      </w:pPr>
    </w:p>
    <w:sectPr w:rsidR="009741BE" w:rsidSect="006D1B4A">
      <w:pgSz w:w="7938" w:h="11340"/>
      <w:pgMar w:top="1021" w:right="680" w:bottom="907" w:left="794" w:header="397" w:footer="454"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AEF" w:rsidRDefault="008C5AEF">
      <w:r>
        <w:separator/>
      </w:r>
    </w:p>
    <w:p w:rsidR="008C5AEF" w:rsidRDefault="008C5AEF"/>
    <w:p w:rsidR="008C5AEF" w:rsidRDefault="008C5AEF"/>
  </w:endnote>
  <w:endnote w:type="continuationSeparator" w:id="0">
    <w:p w:rsidR="008C5AEF" w:rsidRDefault="008C5AEF">
      <w:r>
        <w:continuationSeparator/>
      </w:r>
    </w:p>
    <w:p w:rsidR="008C5AEF" w:rsidRDefault="008C5AEF"/>
    <w:p w:rsidR="008C5AEF" w:rsidRDefault="008C5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中等线简体">
    <w:altName w:val="华文细黑"/>
    <w:charset w:val="86"/>
    <w:family w:val="script"/>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987683"/>
      <w:docPartObj>
        <w:docPartGallery w:val="Page Numbers (Bottom of Page)"/>
        <w:docPartUnique/>
      </w:docPartObj>
    </w:sdtPr>
    <w:sdtEndPr/>
    <w:sdtContent>
      <w:p w:rsidR="00545129" w:rsidRDefault="00545129">
        <w:pPr>
          <w:pStyle w:val="a8"/>
          <w:jc w:val="center"/>
        </w:pPr>
        <w:r>
          <w:fldChar w:fldCharType="begin"/>
        </w:r>
        <w:r>
          <w:instrText>PAGE   \* MERGEFORMAT</w:instrText>
        </w:r>
        <w:r>
          <w:fldChar w:fldCharType="separate"/>
        </w:r>
        <w:r w:rsidR="00E15F89" w:rsidRPr="00E15F89">
          <w:rPr>
            <w:noProof/>
            <w:lang w:val="zh-CN"/>
          </w:rPr>
          <w:t>iv</w:t>
        </w:r>
        <w:r>
          <w:fldChar w:fldCharType="end"/>
        </w:r>
      </w:p>
    </w:sdtContent>
  </w:sdt>
  <w:p w:rsidR="00545129" w:rsidRDefault="0054512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AEF" w:rsidRDefault="008C5AEF">
      <w:r>
        <w:separator/>
      </w:r>
    </w:p>
    <w:p w:rsidR="008C5AEF" w:rsidRDefault="008C5AEF" w:rsidP="006C2F2D"/>
    <w:p w:rsidR="008C5AEF" w:rsidRDefault="008C5AEF"/>
  </w:footnote>
  <w:footnote w:type="continuationSeparator" w:id="0">
    <w:p w:rsidR="008C5AEF" w:rsidRDefault="008C5AEF">
      <w:r>
        <w:continuationSeparator/>
      </w:r>
    </w:p>
    <w:p w:rsidR="008C5AEF" w:rsidRDefault="008C5AEF"/>
    <w:p w:rsidR="008C5AEF" w:rsidRDefault="008C5A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29" w:rsidRDefault="00545129" w:rsidP="00916022">
    <w:pPr>
      <w:pStyle w:val="a7"/>
      <w:tabs>
        <w:tab w:val="clear" w:pos="4153"/>
        <w:tab w:val="clear" w:pos="8306"/>
        <w:tab w:val="left" w:pos="5161"/>
      </w:tabs>
      <w:jc w:val="left"/>
      <w:rPr>
        <w:rFonts w:eastAsia="黑体"/>
        <w:b/>
        <w:sz w:val="12"/>
        <w:szCs w:val="12"/>
      </w:rPr>
    </w:pPr>
    <w:r>
      <w:rPr>
        <w:rFonts w:eastAsia="黑体" w:hint="eastAsia"/>
        <w:b/>
        <w:noProof/>
        <w:sz w:val="12"/>
        <w:szCs w:val="12"/>
      </w:rPr>
      <w:drawing>
        <wp:anchor distT="0" distB="0" distL="114300" distR="114300" simplePos="0" relativeHeight="251660288" behindDoc="1" locked="0" layoutInCell="1" allowOverlap="0" wp14:anchorId="28355056" wp14:editId="2057AB4A">
          <wp:simplePos x="0" y="0"/>
          <wp:positionH relativeFrom="column">
            <wp:posOffset>-1905</wp:posOffset>
          </wp:positionH>
          <wp:positionV relativeFrom="paragraph">
            <wp:posOffset>94090</wp:posOffset>
          </wp:positionV>
          <wp:extent cx="4104005" cy="278130"/>
          <wp:effectExtent l="0" t="0" r="0" b="7620"/>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05" cy="278130"/>
                  </a:xfrm>
                  <a:prstGeom prst="rect">
                    <a:avLst/>
                  </a:prstGeom>
                  <a:noFill/>
                  <a:ln>
                    <a:noFill/>
                  </a:ln>
                </pic:spPr>
              </pic:pic>
            </a:graphicData>
          </a:graphic>
        </wp:anchor>
      </w:drawing>
    </w:r>
    <w:r>
      <w:rPr>
        <w:rFonts w:eastAsia="黑体"/>
        <w:b/>
        <w:sz w:val="12"/>
        <w:szCs w:val="12"/>
      </w:rPr>
      <w:tab/>
    </w:r>
  </w:p>
  <w:p w:rsidR="00545129" w:rsidRPr="002924DE" w:rsidRDefault="00830DD9" w:rsidP="00830DD9">
    <w:pPr>
      <w:pStyle w:val="a7"/>
      <w:ind w:firstLineChars="100" w:firstLine="240"/>
      <w:rPr>
        <w:rFonts w:ascii="黑体" w:eastAsia="黑体"/>
        <w:b/>
      </w:rPr>
    </w:pPr>
    <w:r>
      <w:rPr>
        <w:rFonts w:hint="eastAsia"/>
      </w:rPr>
      <w:t>F</w:t>
    </w:r>
    <w:r>
      <w:t xml:space="preserve">ingerprint </w:t>
    </w:r>
    <w:r>
      <w:rPr>
        <w:rFonts w:hint="eastAsia"/>
      </w:rPr>
      <w:t>R</w:t>
    </w:r>
    <w:r w:rsidRPr="00830DD9">
      <w:t>ecorder</w:t>
    </w:r>
    <w:r w:rsidR="00545129" w:rsidRPr="002924DE">
      <w:rPr>
        <w:rFonts w:ascii="黑体" w:eastAsia="黑体" w:hint="eastAsia"/>
        <w:b/>
      </w:rPr>
      <w:t>·</w:t>
    </w:r>
    <w:r w:rsidR="00985013">
      <w:rPr>
        <w:rFonts w:eastAsia="黑体" w:hint="eastAsia"/>
      </w:rPr>
      <w:t>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A201E0"/>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F3E0887E"/>
    <w:lvl w:ilvl="0">
      <w:start w:val="1"/>
      <w:numFmt w:val="decimal"/>
      <w:pStyle w:val="4"/>
      <w:lvlText w:val="%1."/>
      <w:lvlJc w:val="left"/>
      <w:pPr>
        <w:tabs>
          <w:tab w:val="num" w:pos="1620"/>
        </w:tabs>
        <w:ind w:leftChars="600" w:left="1620" w:hangingChars="200" w:hanging="360"/>
      </w:pPr>
    </w:lvl>
  </w:abstractNum>
  <w:abstractNum w:abstractNumId="2">
    <w:nsid w:val="FFFFFF88"/>
    <w:multiLevelType w:val="singleLevel"/>
    <w:tmpl w:val="DCEAA076"/>
    <w:lvl w:ilvl="0">
      <w:start w:val="1"/>
      <w:numFmt w:val="decimal"/>
      <w:pStyle w:val="a"/>
      <w:lvlText w:val="%1."/>
      <w:lvlJc w:val="left"/>
      <w:pPr>
        <w:tabs>
          <w:tab w:val="num" w:pos="360"/>
        </w:tabs>
        <w:ind w:left="360" w:hangingChars="200" w:hanging="360"/>
      </w:pPr>
    </w:lvl>
  </w:abstractNum>
  <w:abstractNum w:abstractNumId="3">
    <w:nsid w:val="01037D40"/>
    <w:multiLevelType w:val="hybridMultilevel"/>
    <w:tmpl w:val="CC5ECA66"/>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
    <w:nsid w:val="01717DA7"/>
    <w:multiLevelType w:val="multilevel"/>
    <w:tmpl w:val="1868B4C0"/>
    <w:styleLink w:val="a0"/>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5">
    <w:nsid w:val="017461F0"/>
    <w:multiLevelType w:val="hybridMultilevel"/>
    <w:tmpl w:val="AEEC47C6"/>
    <w:lvl w:ilvl="0" w:tplc="19147A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D55255"/>
    <w:multiLevelType w:val="multilevel"/>
    <w:tmpl w:val="74ECE446"/>
    <w:lvl w:ilvl="0">
      <w:start w:val="1"/>
      <w:numFmt w:val="decimal"/>
      <w:pStyle w:val="1"/>
      <w:isLgl/>
      <w:lvlText w:val="%1."/>
      <w:lvlJc w:val="left"/>
      <w:pPr>
        <w:tabs>
          <w:tab w:val="num" w:pos="1985"/>
        </w:tabs>
        <w:ind w:left="198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isLgl/>
      <w:lvlText w:val="%1.%2."/>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tabs>
          <w:tab w:val="num" w:pos="709"/>
        </w:tabs>
        <w:ind w:left="709" w:hanging="709"/>
      </w:pPr>
      <w:rPr>
        <w:rFonts w:hint="eastAsia"/>
        <w:color w:val="auto"/>
      </w:rPr>
    </w:lvl>
    <w:lvl w:ilvl="3">
      <w:start w:val="1"/>
      <w:numFmt w:val="decimal"/>
      <w:pStyle w:val="40"/>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Restart w:val="1"/>
      <w:pStyle w:val="a1"/>
      <w:suff w:val="space"/>
      <w:lvlText w:val="图%1-%7."/>
      <w:lvlJc w:val="left"/>
      <w:pPr>
        <w:ind w:left="284" w:hanging="28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3C94A39"/>
    <w:multiLevelType w:val="hybridMultilevel"/>
    <w:tmpl w:val="3C4A52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8773C15"/>
    <w:multiLevelType w:val="multilevel"/>
    <w:tmpl w:val="712067B0"/>
    <w:styleLink w:val="10"/>
    <w:lvl w:ilvl="0">
      <w:start w:val="1"/>
      <w:numFmt w:val="decimal"/>
      <w:lvlText w:val="%1."/>
      <w:lvlJc w:val="left"/>
      <w:pPr>
        <w:tabs>
          <w:tab w:val="num" w:pos="420"/>
        </w:tabs>
        <w:ind w:left="420" w:hanging="420"/>
      </w:pPr>
      <w:rPr>
        <w:rFonts w:hint="default"/>
        <w:b w:val="0"/>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
    <w:nsid w:val="1A0E355D"/>
    <w:multiLevelType w:val="multilevel"/>
    <w:tmpl w:val="F2600B5A"/>
    <w:lvl w:ilvl="0">
      <w:start w:val="1"/>
      <w:numFmt w:val="decimal"/>
      <w:pStyle w:val="11"/>
      <w:suff w:val="space"/>
      <w:lvlText w:val="步骤 %1 "/>
      <w:lvlJc w:val="left"/>
      <w:pPr>
        <w:ind w:left="2070" w:hanging="794"/>
      </w:pPr>
      <w:rPr>
        <w:rFonts w:hint="eastAsia"/>
        <w:b/>
        <w:i w:val="0"/>
        <w:lang w:val="x-none"/>
      </w:rPr>
    </w:lvl>
    <w:lvl w:ilvl="1">
      <w:start w:val="1"/>
      <w:numFmt w:val="lowerLetter"/>
      <w:lvlText w:val="%2)"/>
      <w:lvlJc w:val="left"/>
      <w:pPr>
        <w:ind w:left="3339" w:hanging="420"/>
      </w:pPr>
      <w:rPr>
        <w:rFonts w:hint="eastAsia"/>
      </w:rPr>
    </w:lvl>
    <w:lvl w:ilvl="2">
      <w:start w:val="1"/>
      <w:numFmt w:val="lowerRoman"/>
      <w:lvlText w:val="%3."/>
      <w:lvlJc w:val="right"/>
      <w:pPr>
        <w:ind w:left="3759" w:hanging="420"/>
      </w:pPr>
      <w:rPr>
        <w:rFonts w:hint="eastAsia"/>
      </w:rPr>
    </w:lvl>
    <w:lvl w:ilvl="3">
      <w:start w:val="1"/>
      <w:numFmt w:val="decimal"/>
      <w:lvlText w:val="%4."/>
      <w:lvlJc w:val="left"/>
      <w:pPr>
        <w:ind w:left="4179" w:hanging="420"/>
      </w:pPr>
      <w:rPr>
        <w:rFonts w:hint="eastAsia"/>
      </w:rPr>
    </w:lvl>
    <w:lvl w:ilvl="4">
      <w:start w:val="1"/>
      <w:numFmt w:val="lowerLetter"/>
      <w:lvlText w:val="%5)"/>
      <w:lvlJc w:val="left"/>
      <w:pPr>
        <w:ind w:left="4599" w:hanging="420"/>
      </w:pPr>
      <w:rPr>
        <w:rFonts w:hint="eastAsia"/>
      </w:rPr>
    </w:lvl>
    <w:lvl w:ilvl="5">
      <w:start w:val="1"/>
      <w:numFmt w:val="lowerRoman"/>
      <w:lvlText w:val="%6."/>
      <w:lvlJc w:val="right"/>
      <w:pPr>
        <w:ind w:left="5019" w:hanging="420"/>
      </w:pPr>
      <w:rPr>
        <w:rFonts w:hint="eastAsia"/>
      </w:rPr>
    </w:lvl>
    <w:lvl w:ilvl="6">
      <w:start w:val="1"/>
      <w:numFmt w:val="decimal"/>
      <w:lvlText w:val="%7."/>
      <w:lvlJc w:val="left"/>
      <w:pPr>
        <w:ind w:left="5439" w:hanging="420"/>
      </w:pPr>
      <w:rPr>
        <w:rFonts w:hint="eastAsia"/>
      </w:rPr>
    </w:lvl>
    <w:lvl w:ilvl="7">
      <w:start w:val="1"/>
      <w:numFmt w:val="lowerLetter"/>
      <w:lvlText w:val="%8)"/>
      <w:lvlJc w:val="left"/>
      <w:pPr>
        <w:ind w:left="5859" w:hanging="420"/>
      </w:pPr>
      <w:rPr>
        <w:rFonts w:hint="eastAsia"/>
      </w:rPr>
    </w:lvl>
    <w:lvl w:ilvl="8">
      <w:start w:val="1"/>
      <w:numFmt w:val="lowerRoman"/>
      <w:lvlText w:val="%9."/>
      <w:lvlJc w:val="right"/>
      <w:pPr>
        <w:ind w:left="6279" w:hanging="420"/>
      </w:pPr>
      <w:rPr>
        <w:rFonts w:hint="eastAsia"/>
      </w:rPr>
    </w:lvl>
  </w:abstractNum>
  <w:abstractNum w:abstractNumId="10">
    <w:nsid w:val="1F750C60"/>
    <w:multiLevelType w:val="hybridMultilevel"/>
    <w:tmpl w:val="A6E64948"/>
    <w:lvl w:ilvl="0" w:tplc="04090003">
      <w:start w:val="1"/>
      <w:numFmt w:val="bullet"/>
      <w:pStyle w:val="4-"/>
      <w:lvlText w:val=""/>
      <w:lvlJc w:val="left"/>
      <w:pPr>
        <w:tabs>
          <w:tab w:val="num" w:pos="420"/>
        </w:tabs>
        <w:ind w:left="420" w:hanging="420"/>
      </w:pPr>
      <w:rPr>
        <w:rFonts w:ascii="Wingdings" w:hAnsi="Wingdings" w:hint="default"/>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1">
    <w:nsid w:val="23484A9F"/>
    <w:multiLevelType w:val="hybridMultilevel"/>
    <w:tmpl w:val="7BB66122"/>
    <w:lvl w:ilvl="0" w:tplc="F30CDE30">
      <w:start w:val="1"/>
      <w:numFmt w:val="bullet"/>
      <w:lvlText w:val=""/>
      <w:lvlJc w:val="left"/>
      <w:pPr>
        <w:ind w:left="420" w:hanging="420"/>
      </w:pPr>
      <w:rPr>
        <w:rFonts w:ascii="Symbol" w:hAnsi="Symbol"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F871920"/>
    <w:multiLevelType w:val="multilevel"/>
    <w:tmpl w:val="1326FF62"/>
    <w:lvl w:ilvl="0">
      <w:start w:val="1"/>
      <w:numFmt w:val="decimal"/>
      <w:suff w:val="space"/>
      <w:lvlText w:val="第%1章"/>
      <w:lvlJc w:val="left"/>
      <w:pPr>
        <w:ind w:left="0" w:firstLine="0"/>
      </w:pPr>
      <w:rPr>
        <w:rFonts w:ascii="黑体" w:eastAsia="黑体" w:hint="eastAsia"/>
        <w:sz w:val="28"/>
        <w:szCs w:val="44"/>
      </w:rPr>
    </w:lvl>
    <w:lvl w:ilvl="1">
      <w:start w:val="1"/>
      <w:numFmt w:val="decimal"/>
      <w:suff w:val="space"/>
      <w:lvlText w:val="%1.%2"/>
      <w:lvlJc w:val="left"/>
      <w:pPr>
        <w:ind w:left="0" w:firstLine="0"/>
      </w:pPr>
      <w:rPr>
        <w:rFonts w:ascii="黑体" w:eastAsia="黑体" w:hint="eastAsia"/>
        <w:sz w:val="24"/>
      </w:rPr>
    </w:lvl>
    <w:lvl w:ilvl="2">
      <w:start w:val="1"/>
      <w:numFmt w:val="decimal"/>
      <w:suff w:val="space"/>
      <w:lvlText w:val="%1.%2.%3"/>
      <w:lvlJc w:val="left"/>
      <w:pPr>
        <w:ind w:left="0" w:firstLine="0"/>
      </w:pPr>
      <w:rPr>
        <w:rFonts w:ascii="黑体" w:eastAsia="黑体" w:hint="eastAsia"/>
        <w:sz w:val="24"/>
      </w:rPr>
    </w:lvl>
    <w:lvl w:ilvl="3">
      <w:start w:val="1"/>
      <w:numFmt w:val="decimal"/>
      <w:suff w:val="space"/>
      <w:lvlText w:val="%1.%2.%3.%4"/>
      <w:lvlJc w:val="left"/>
      <w:pPr>
        <w:ind w:left="0" w:firstLine="0"/>
      </w:pPr>
      <w:rPr>
        <w:rFonts w:ascii="黑体" w:eastAsia="黑体" w:hint="eastAsia"/>
        <w:sz w:val="24"/>
      </w:rPr>
    </w:lvl>
    <w:lvl w:ilvl="4">
      <w:start w:val="1"/>
      <w:numFmt w:val="decimal"/>
      <w:lvlText w:val="%1.%2.%3.%4.%5"/>
      <w:lvlJc w:val="left"/>
      <w:pPr>
        <w:tabs>
          <w:tab w:val="num" w:pos="0"/>
        </w:tabs>
        <w:ind w:left="1008" w:hanging="1008"/>
      </w:pPr>
      <w:rPr>
        <w:rFonts w:hint="eastAsia"/>
      </w:rPr>
    </w:lvl>
    <w:lvl w:ilvl="5">
      <w:start w:val="1"/>
      <w:numFmt w:val="decimal"/>
      <w:pStyle w:val="6"/>
      <w:lvlText w:val="%1.%2.%3.%4.%5.%6"/>
      <w:lvlJc w:val="left"/>
      <w:pPr>
        <w:tabs>
          <w:tab w:val="num" w:pos="0"/>
        </w:tabs>
        <w:ind w:left="1152" w:hanging="1152"/>
      </w:pPr>
      <w:rPr>
        <w:rFonts w:hint="eastAsia"/>
      </w:rPr>
    </w:lvl>
    <w:lvl w:ilvl="6">
      <w:start w:val="1"/>
      <w:numFmt w:val="decimal"/>
      <w:pStyle w:val="7"/>
      <w:lvlText w:val="%1.%2.%3.%4.%5.%6.%7"/>
      <w:lvlJc w:val="left"/>
      <w:pPr>
        <w:tabs>
          <w:tab w:val="num" w:pos="0"/>
        </w:tabs>
        <w:ind w:left="1296" w:hanging="1296"/>
      </w:pPr>
      <w:rPr>
        <w:rFonts w:hint="eastAsia"/>
      </w:rPr>
    </w:lvl>
    <w:lvl w:ilvl="7">
      <w:start w:val="1"/>
      <w:numFmt w:val="decimal"/>
      <w:pStyle w:val="8"/>
      <w:lvlText w:val="%1.%2.%3.%4.%5.%6.%7.%8"/>
      <w:lvlJc w:val="left"/>
      <w:pPr>
        <w:tabs>
          <w:tab w:val="num" w:pos="0"/>
        </w:tabs>
        <w:ind w:left="1440" w:hanging="1440"/>
      </w:pPr>
      <w:rPr>
        <w:rFonts w:hint="eastAsia"/>
      </w:rPr>
    </w:lvl>
    <w:lvl w:ilvl="8">
      <w:start w:val="1"/>
      <w:numFmt w:val="decimal"/>
      <w:pStyle w:val="9"/>
      <w:lvlText w:val="%1.%2.%3.%4.%5.%6.%7.%8.%9"/>
      <w:lvlJc w:val="left"/>
      <w:pPr>
        <w:tabs>
          <w:tab w:val="num" w:pos="0"/>
        </w:tabs>
        <w:ind w:left="1584" w:hanging="1584"/>
      </w:pPr>
      <w:rPr>
        <w:rFonts w:hint="eastAsia"/>
      </w:rPr>
    </w:lvl>
  </w:abstractNum>
  <w:abstractNum w:abstractNumId="13">
    <w:nsid w:val="31135E1C"/>
    <w:multiLevelType w:val="hybridMultilevel"/>
    <w:tmpl w:val="DD12B72E"/>
    <w:lvl w:ilvl="0" w:tplc="53B82A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DD7553"/>
    <w:multiLevelType w:val="multilevel"/>
    <w:tmpl w:val="5DFC0704"/>
    <w:numStyleLink w:val="Hik"/>
  </w:abstractNum>
  <w:abstractNum w:abstractNumId="15">
    <w:nsid w:val="34E867A0"/>
    <w:multiLevelType w:val="hybridMultilevel"/>
    <w:tmpl w:val="4AD43A52"/>
    <w:lvl w:ilvl="0" w:tplc="04090011">
      <w:start w:val="1"/>
      <w:numFmt w:val="decimal"/>
      <w:lvlText w:val="%1)"/>
      <w:lvlJc w:val="left"/>
      <w:pPr>
        <w:ind w:left="771" w:hanging="420"/>
      </w:pPr>
    </w:lvl>
    <w:lvl w:ilvl="1" w:tplc="04090019" w:tentative="1">
      <w:start w:val="1"/>
      <w:numFmt w:val="lowerLetter"/>
      <w:lvlText w:val="%2)"/>
      <w:lvlJc w:val="left"/>
      <w:pPr>
        <w:ind w:left="1191" w:hanging="420"/>
      </w:pPr>
    </w:lvl>
    <w:lvl w:ilvl="2" w:tplc="0409001B" w:tentative="1">
      <w:start w:val="1"/>
      <w:numFmt w:val="lowerRoman"/>
      <w:lvlText w:val="%3."/>
      <w:lvlJc w:val="right"/>
      <w:pPr>
        <w:ind w:left="1611" w:hanging="420"/>
      </w:pPr>
    </w:lvl>
    <w:lvl w:ilvl="3" w:tplc="0409000F" w:tentative="1">
      <w:start w:val="1"/>
      <w:numFmt w:val="decimal"/>
      <w:lvlText w:val="%4."/>
      <w:lvlJc w:val="left"/>
      <w:pPr>
        <w:ind w:left="2031" w:hanging="420"/>
      </w:pPr>
    </w:lvl>
    <w:lvl w:ilvl="4" w:tplc="04090019" w:tentative="1">
      <w:start w:val="1"/>
      <w:numFmt w:val="lowerLetter"/>
      <w:lvlText w:val="%5)"/>
      <w:lvlJc w:val="left"/>
      <w:pPr>
        <w:ind w:left="2451" w:hanging="420"/>
      </w:pPr>
    </w:lvl>
    <w:lvl w:ilvl="5" w:tplc="0409001B" w:tentative="1">
      <w:start w:val="1"/>
      <w:numFmt w:val="lowerRoman"/>
      <w:lvlText w:val="%6."/>
      <w:lvlJc w:val="right"/>
      <w:pPr>
        <w:ind w:left="2871" w:hanging="420"/>
      </w:pPr>
    </w:lvl>
    <w:lvl w:ilvl="6" w:tplc="0409000F" w:tentative="1">
      <w:start w:val="1"/>
      <w:numFmt w:val="decimal"/>
      <w:lvlText w:val="%7."/>
      <w:lvlJc w:val="left"/>
      <w:pPr>
        <w:ind w:left="3291" w:hanging="420"/>
      </w:pPr>
    </w:lvl>
    <w:lvl w:ilvl="7" w:tplc="04090019" w:tentative="1">
      <w:start w:val="1"/>
      <w:numFmt w:val="lowerLetter"/>
      <w:lvlText w:val="%8)"/>
      <w:lvlJc w:val="left"/>
      <w:pPr>
        <w:ind w:left="3711" w:hanging="420"/>
      </w:pPr>
    </w:lvl>
    <w:lvl w:ilvl="8" w:tplc="0409001B" w:tentative="1">
      <w:start w:val="1"/>
      <w:numFmt w:val="lowerRoman"/>
      <w:lvlText w:val="%9."/>
      <w:lvlJc w:val="right"/>
      <w:pPr>
        <w:ind w:left="4131" w:hanging="420"/>
      </w:pPr>
    </w:lvl>
  </w:abstractNum>
  <w:abstractNum w:abstractNumId="16">
    <w:nsid w:val="36CF6F0A"/>
    <w:multiLevelType w:val="hybridMultilevel"/>
    <w:tmpl w:val="2766D316"/>
    <w:lvl w:ilvl="0" w:tplc="D70ECF26">
      <w:start w:val="1"/>
      <w:numFmt w:val="bullet"/>
      <w:pStyle w:val="3-"/>
      <w:lvlText w:val=""/>
      <w:lvlJc w:val="left"/>
      <w:pPr>
        <w:tabs>
          <w:tab w:val="num" w:pos="420"/>
        </w:tabs>
        <w:ind w:left="420" w:hanging="420"/>
      </w:pPr>
      <w:rPr>
        <w:rFonts w:ascii="Wingdings" w:hAnsi="Wingdings" w:hint="default"/>
      </w:rPr>
    </w:lvl>
    <w:lvl w:ilvl="1" w:tplc="94C25FC6" w:tentative="1">
      <w:start w:val="1"/>
      <w:numFmt w:val="bullet"/>
      <w:lvlText w:val=""/>
      <w:lvlJc w:val="left"/>
      <w:pPr>
        <w:tabs>
          <w:tab w:val="num" w:pos="840"/>
        </w:tabs>
        <w:ind w:left="840" w:hanging="420"/>
      </w:pPr>
      <w:rPr>
        <w:rFonts w:ascii="Wingdings" w:hAnsi="Wingdings" w:hint="default"/>
      </w:rPr>
    </w:lvl>
    <w:lvl w:ilvl="2" w:tplc="BCAA4050" w:tentative="1">
      <w:start w:val="1"/>
      <w:numFmt w:val="bullet"/>
      <w:lvlText w:val=""/>
      <w:lvlJc w:val="left"/>
      <w:pPr>
        <w:tabs>
          <w:tab w:val="num" w:pos="1260"/>
        </w:tabs>
        <w:ind w:left="1260" w:hanging="420"/>
      </w:pPr>
      <w:rPr>
        <w:rFonts w:ascii="Wingdings" w:hAnsi="Wingdings" w:hint="default"/>
      </w:rPr>
    </w:lvl>
    <w:lvl w:ilvl="3" w:tplc="C64623BC" w:tentative="1">
      <w:start w:val="1"/>
      <w:numFmt w:val="bullet"/>
      <w:lvlText w:val=""/>
      <w:lvlJc w:val="left"/>
      <w:pPr>
        <w:tabs>
          <w:tab w:val="num" w:pos="1680"/>
        </w:tabs>
        <w:ind w:left="1680" w:hanging="420"/>
      </w:pPr>
      <w:rPr>
        <w:rFonts w:ascii="Wingdings" w:hAnsi="Wingdings" w:hint="default"/>
      </w:rPr>
    </w:lvl>
    <w:lvl w:ilvl="4" w:tplc="567070B4" w:tentative="1">
      <w:start w:val="1"/>
      <w:numFmt w:val="bullet"/>
      <w:lvlText w:val=""/>
      <w:lvlJc w:val="left"/>
      <w:pPr>
        <w:tabs>
          <w:tab w:val="num" w:pos="2100"/>
        </w:tabs>
        <w:ind w:left="2100" w:hanging="420"/>
      </w:pPr>
      <w:rPr>
        <w:rFonts w:ascii="Wingdings" w:hAnsi="Wingdings" w:hint="default"/>
      </w:rPr>
    </w:lvl>
    <w:lvl w:ilvl="5" w:tplc="3EE4285C" w:tentative="1">
      <w:start w:val="1"/>
      <w:numFmt w:val="bullet"/>
      <w:lvlText w:val=""/>
      <w:lvlJc w:val="left"/>
      <w:pPr>
        <w:tabs>
          <w:tab w:val="num" w:pos="2520"/>
        </w:tabs>
        <w:ind w:left="2520" w:hanging="420"/>
      </w:pPr>
      <w:rPr>
        <w:rFonts w:ascii="Wingdings" w:hAnsi="Wingdings" w:hint="default"/>
      </w:rPr>
    </w:lvl>
    <w:lvl w:ilvl="6" w:tplc="C1FC86CC" w:tentative="1">
      <w:start w:val="1"/>
      <w:numFmt w:val="bullet"/>
      <w:lvlText w:val=""/>
      <w:lvlJc w:val="left"/>
      <w:pPr>
        <w:tabs>
          <w:tab w:val="num" w:pos="2940"/>
        </w:tabs>
        <w:ind w:left="2940" w:hanging="420"/>
      </w:pPr>
      <w:rPr>
        <w:rFonts w:ascii="Wingdings" w:hAnsi="Wingdings" w:hint="default"/>
      </w:rPr>
    </w:lvl>
    <w:lvl w:ilvl="7" w:tplc="C0645E50" w:tentative="1">
      <w:start w:val="1"/>
      <w:numFmt w:val="bullet"/>
      <w:lvlText w:val=""/>
      <w:lvlJc w:val="left"/>
      <w:pPr>
        <w:tabs>
          <w:tab w:val="num" w:pos="3360"/>
        </w:tabs>
        <w:ind w:left="3360" w:hanging="420"/>
      </w:pPr>
      <w:rPr>
        <w:rFonts w:ascii="Wingdings" w:hAnsi="Wingdings" w:hint="default"/>
      </w:rPr>
    </w:lvl>
    <w:lvl w:ilvl="8" w:tplc="AE58FFF8" w:tentative="1">
      <w:start w:val="1"/>
      <w:numFmt w:val="bullet"/>
      <w:lvlText w:val=""/>
      <w:lvlJc w:val="left"/>
      <w:pPr>
        <w:tabs>
          <w:tab w:val="num" w:pos="3780"/>
        </w:tabs>
        <w:ind w:left="3780" w:hanging="420"/>
      </w:pPr>
      <w:rPr>
        <w:rFonts w:ascii="Wingdings" w:hAnsi="Wingdings" w:hint="default"/>
      </w:rPr>
    </w:lvl>
  </w:abstractNum>
  <w:abstractNum w:abstractNumId="17">
    <w:nsid w:val="38B822E8"/>
    <w:multiLevelType w:val="multilevel"/>
    <w:tmpl w:val="363A97F2"/>
    <w:lvl w:ilvl="0">
      <w:start w:val="1"/>
      <w:numFmt w:val="decimal"/>
      <w:pStyle w:val="a2"/>
      <w:suff w:val="space"/>
      <w:lvlText w:val="%1"/>
      <w:lvlJc w:val="left"/>
      <w:pPr>
        <w:ind w:left="0" w:firstLine="0"/>
      </w:pPr>
      <w:rPr>
        <w:rFonts w:ascii="黑体" w:eastAsia="黑体" w:hint="eastAsia"/>
        <w:b w:val="0"/>
        <w:i w:val="0"/>
        <w:color w:val="auto"/>
        <w:sz w:val="12"/>
      </w:rPr>
    </w:lvl>
    <w:lvl w:ilvl="1">
      <w:start w:val="1"/>
      <w:numFmt w:val="decimal"/>
      <w:suff w:val="space"/>
      <w:lvlText w:val="%1-%2"/>
      <w:lvlJc w:val="left"/>
      <w:pPr>
        <w:ind w:left="0" w:firstLine="0"/>
      </w:pPr>
      <w:rPr>
        <w:rFonts w:ascii="黑体" w:eastAsia="黑体" w:hint="eastAsia"/>
        <w:b w:val="0"/>
        <w:i w:val="0"/>
        <w:color w:val="auto"/>
        <w:sz w:val="12"/>
      </w:rPr>
    </w:lvl>
    <w:lvl w:ilvl="2">
      <w:start w:val="1"/>
      <w:numFmt w:val="decimal"/>
      <w:suff w:val="space"/>
      <w:lvlText w:val="%1.%2.%3"/>
      <w:lvlJc w:val="left"/>
      <w:pPr>
        <w:ind w:left="0" w:firstLine="0"/>
      </w:pPr>
      <w:rPr>
        <w:rFonts w:ascii="黑体" w:eastAsia="黑体" w:hint="eastAsia"/>
        <w:sz w:val="28"/>
      </w:rPr>
    </w:lvl>
    <w:lvl w:ilvl="3">
      <w:start w:val="1"/>
      <w:numFmt w:val="decimal"/>
      <w:suff w:val="space"/>
      <w:lvlText w:val="%1.%2.%3.%4"/>
      <w:lvlJc w:val="left"/>
      <w:pPr>
        <w:ind w:left="0" w:firstLine="0"/>
      </w:pPr>
      <w:rPr>
        <w:rFonts w:ascii="黑体" w:eastAsia="黑体" w:hint="eastAsia"/>
        <w:sz w:val="24"/>
      </w:rPr>
    </w:lvl>
    <w:lvl w:ilvl="4">
      <w:start w:val="1"/>
      <w:numFmt w:val="decimal"/>
      <w:lvlText w:val="%1.%2.%3.%4.%5"/>
      <w:lvlJc w:val="left"/>
      <w:pPr>
        <w:tabs>
          <w:tab w:val="num" w:pos="0"/>
        </w:tabs>
        <w:ind w:left="1008" w:hanging="1008"/>
      </w:pPr>
      <w:rPr>
        <w:rFonts w:hint="eastAsia"/>
      </w:rPr>
    </w:lvl>
    <w:lvl w:ilvl="5">
      <w:start w:val="1"/>
      <w:numFmt w:val="decimal"/>
      <w:lvlText w:val="%1.%2.%3.%4.%5.%6"/>
      <w:lvlJc w:val="left"/>
      <w:pPr>
        <w:tabs>
          <w:tab w:val="num" w:pos="0"/>
        </w:tabs>
        <w:ind w:left="1152" w:hanging="1152"/>
      </w:pPr>
      <w:rPr>
        <w:rFonts w:hint="eastAsia"/>
      </w:rPr>
    </w:lvl>
    <w:lvl w:ilvl="6">
      <w:start w:val="1"/>
      <w:numFmt w:val="decimal"/>
      <w:lvlText w:val="%1.%2.%3.%4.%5.%6.%7"/>
      <w:lvlJc w:val="left"/>
      <w:pPr>
        <w:tabs>
          <w:tab w:val="num" w:pos="0"/>
        </w:tabs>
        <w:ind w:left="1296" w:hanging="1296"/>
      </w:pPr>
      <w:rPr>
        <w:rFonts w:hint="eastAsia"/>
      </w:rPr>
    </w:lvl>
    <w:lvl w:ilvl="7">
      <w:start w:val="1"/>
      <w:numFmt w:val="decimal"/>
      <w:lvlText w:val="%1.%2.%3.%4.%5.%6.%7.%8"/>
      <w:lvlJc w:val="left"/>
      <w:pPr>
        <w:tabs>
          <w:tab w:val="num" w:pos="0"/>
        </w:tabs>
        <w:ind w:left="1440" w:hanging="1440"/>
      </w:pPr>
      <w:rPr>
        <w:rFonts w:hint="eastAsia"/>
      </w:rPr>
    </w:lvl>
    <w:lvl w:ilvl="8">
      <w:start w:val="1"/>
      <w:numFmt w:val="decimal"/>
      <w:lvlText w:val="%1.%2.%3.%4.%5.%6.%7.%8.%9"/>
      <w:lvlJc w:val="left"/>
      <w:pPr>
        <w:tabs>
          <w:tab w:val="num" w:pos="0"/>
        </w:tabs>
        <w:ind w:left="1584" w:hanging="1584"/>
      </w:pPr>
      <w:rPr>
        <w:rFonts w:hint="eastAsia"/>
      </w:rPr>
    </w:lvl>
  </w:abstractNum>
  <w:abstractNum w:abstractNumId="18">
    <w:nsid w:val="3FBC4C81"/>
    <w:multiLevelType w:val="hybridMultilevel"/>
    <w:tmpl w:val="754453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3310203"/>
    <w:multiLevelType w:val="hybridMultilevel"/>
    <w:tmpl w:val="C82264B6"/>
    <w:lvl w:ilvl="0" w:tplc="0409001B">
      <w:start w:val="1"/>
      <w:numFmt w:val="lowerRoman"/>
      <w:lvlText w:val="%1."/>
      <w:lvlJc w:val="right"/>
      <w:pPr>
        <w:ind w:left="1124" w:hanging="420"/>
      </w:pPr>
    </w:lvl>
    <w:lvl w:ilvl="1" w:tplc="04090019" w:tentative="1">
      <w:start w:val="1"/>
      <w:numFmt w:val="lowerLetter"/>
      <w:lvlText w:val="%2)"/>
      <w:lvlJc w:val="left"/>
      <w:pPr>
        <w:ind w:left="1544" w:hanging="420"/>
      </w:pPr>
    </w:lvl>
    <w:lvl w:ilvl="2" w:tplc="0409001B" w:tentative="1">
      <w:start w:val="1"/>
      <w:numFmt w:val="lowerRoman"/>
      <w:lvlText w:val="%3."/>
      <w:lvlJc w:val="right"/>
      <w:pPr>
        <w:ind w:left="1964" w:hanging="420"/>
      </w:pPr>
    </w:lvl>
    <w:lvl w:ilvl="3" w:tplc="0409000F" w:tentative="1">
      <w:start w:val="1"/>
      <w:numFmt w:val="decimal"/>
      <w:lvlText w:val="%4."/>
      <w:lvlJc w:val="left"/>
      <w:pPr>
        <w:ind w:left="2384" w:hanging="420"/>
      </w:pPr>
    </w:lvl>
    <w:lvl w:ilvl="4" w:tplc="04090019" w:tentative="1">
      <w:start w:val="1"/>
      <w:numFmt w:val="lowerLetter"/>
      <w:lvlText w:val="%5)"/>
      <w:lvlJc w:val="left"/>
      <w:pPr>
        <w:ind w:left="2804" w:hanging="420"/>
      </w:pPr>
    </w:lvl>
    <w:lvl w:ilvl="5" w:tplc="0409001B" w:tentative="1">
      <w:start w:val="1"/>
      <w:numFmt w:val="lowerRoman"/>
      <w:lvlText w:val="%6."/>
      <w:lvlJc w:val="right"/>
      <w:pPr>
        <w:ind w:left="3224" w:hanging="420"/>
      </w:pPr>
    </w:lvl>
    <w:lvl w:ilvl="6" w:tplc="0409000F" w:tentative="1">
      <w:start w:val="1"/>
      <w:numFmt w:val="decimal"/>
      <w:lvlText w:val="%7."/>
      <w:lvlJc w:val="left"/>
      <w:pPr>
        <w:ind w:left="3644" w:hanging="420"/>
      </w:pPr>
    </w:lvl>
    <w:lvl w:ilvl="7" w:tplc="04090019" w:tentative="1">
      <w:start w:val="1"/>
      <w:numFmt w:val="lowerLetter"/>
      <w:lvlText w:val="%8)"/>
      <w:lvlJc w:val="left"/>
      <w:pPr>
        <w:ind w:left="4064" w:hanging="420"/>
      </w:pPr>
    </w:lvl>
    <w:lvl w:ilvl="8" w:tplc="0409001B" w:tentative="1">
      <w:start w:val="1"/>
      <w:numFmt w:val="lowerRoman"/>
      <w:lvlText w:val="%9."/>
      <w:lvlJc w:val="right"/>
      <w:pPr>
        <w:ind w:left="4484" w:hanging="420"/>
      </w:pPr>
    </w:lvl>
  </w:abstractNum>
  <w:abstractNum w:abstractNumId="20">
    <w:nsid w:val="45422C52"/>
    <w:multiLevelType w:val="multilevel"/>
    <w:tmpl w:val="5DFC0704"/>
    <w:styleLink w:val="Hik"/>
    <w:lvl w:ilvl="0">
      <w:start w:val="1"/>
      <w:numFmt w:val="decimal"/>
      <w:pStyle w:val="12"/>
      <w:suff w:val="space"/>
      <w:lvlText w:val="%1"/>
      <w:lvlJc w:val="left"/>
      <w:pPr>
        <w:ind w:left="0" w:firstLine="0"/>
      </w:pPr>
      <w:rPr>
        <w:rFonts w:ascii="Calibri" w:hAnsi="Calibri" w:hint="default"/>
        <w:b/>
        <w:i w:val="0"/>
        <w:caps w:val="0"/>
        <w:strike w:val="0"/>
        <w:dstrike w:val="0"/>
        <w:vanish w:val="0"/>
        <w:color w:val="000000"/>
        <w:sz w:val="36"/>
        <w:vertAlign w:val="baseline"/>
      </w:rPr>
    </w:lvl>
    <w:lvl w:ilvl="1">
      <w:start w:val="1"/>
      <w:numFmt w:val="decimal"/>
      <w:pStyle w:val="20"/>
      <w:suff w:val="space"/>
      <w:lvlText w:val="%1.%2"/>
      <w:lvlJc w:val="left"/>
      <w:pPr>
        <w:ind w:left="0" w:firstLine="0"/>
      </w:pPr>
      <w:rPr>
        <w:rFonts w:ascii="Calibri" w:hAnsi="Calibri" w:hint="default"/>
        <w:b/>
        <w:i w:val="0"/>
        <w:caps w:val="0"/>
        <w:strike w:val="0"/>
        <w:dstrike w:val="0"/>
        <w:vanish w:val="0"/>
        <w:color w:val="000000"/>
        <w:sz w:val="28"/>
        <w:vertAlign w:val="baseline"/>
      </w:rPr>
    </w:lvl>
    <w:lvl w:ilvl="2">
      <w:start w:val="1"/>
      <w:numFmt w:val="decimal"/>
      <w:lvlRestart w:val="1"/>
      <w:pStyle w:val="30"/>
      <w:suff w:val="space"/>
      <w:lvlText w:val="%1.%2.%3"/>
      <w:lvlJc w:val="left"/>
      <w:pPr>
        <w:ind w:left="0" w:firstLine="0"/>
      </w:pPr>
      <w:rPr>
        <w:rFonts w:ascii="Calibri" w:hAnsi="Calibri" w:hint="default"/>
        <w:b/>
        <w:i w:val="0"/>
        <w:caps w:val="0"/>
        <w:strike w:val="0"/>
        <w:dstrike w:val="0"/>
        <w:vanish w:val="0"/>
        <w:sz w:val="21"/>
        <w:vertAlign w:val="baseline"/>
      </w:rPr>
    </w:lvl>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 w:ilvl="4">
      <w:start w:val="1"/>
      <w:numFmt w:val="decimal"/>
      <w:lvlRestart w:val="1"/>
      <w:suff w:val="space"/>
      <w:lvlText w:val="%1.%2.%3.%4.%5."/>
      <w:lvlJc w:val="left"/>
      <w:pPr>
        <w:ind w:left="0" w:firstLine="0"/>
      </w:pPr>
      <w:rPr>
        <w:rFonts w:eastAsia="黑体" w:hint="eastAsia"/>
        <w:b/>
        <w:i w:val="0"/>
        <w:sz w:val="12"/>
      </w:rPr>
    </w:lvl>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abstractNum>
  <w:abstractNum w:abstractNumId="21">
    <w:nsid w:val="52FB3752"/>
    <w:multiLevelType w:val="multilevel"/>
    <w:tmpl w:val="FBC2C792"/>
    <w:styleLink w:val="Hik2"/>
    <w:lvl w:ilvl="0">
      <w:start w:val="1"/>
      <w:numFmt w:val="bullet"/>
      <w:pStyle w:val="1-Hik"/>
      <w:suff w:val="space"/>
      <w:lvlText w:val=""/>
      <w:lvlJc w:val="left"/>
      <w:pPr>
        <w:ind w:left="170" w:hanging="170"/>
      </w:pPr>
      <w:rPr>
        <w:rFonts w:ascii="Wingdings" w:hAnsi="Wingdings" w:hint="default"/>
      </w:rPr>
    </w:lvl>
    <w:lvl w:ilvl="1">
      <w:start w:val="1"/>
      <w:numFmt w:val="bullet"/>
      <w:pStyle w:val="21"/>
      <w:suff w:val="space"/>
      <w:lvlText w:val=""/>
      <w:lvlJc w:val="left"/>
      <w:pPr>
        <w:ind w:left="414" w:hanging="204"/>
      </w:pPr>
      <w:rPr>
        <w:rFonts w:ascii="Wingdings" w:hAnsi="Wingdings" w:hint="default"/>
      </w:rPr>
    </w:lvl>
    <w:lvl w:ilvl="2">
      <w:start w:val="1"/>
      <w:numFmt w:val="bullet"/>
      <w:pStyle w:val="31"/>
      <w:suff w:val="space"/>
      <w:lvlText w:val=""/>
      <w:lvlJc w:val="left"/>
      <w:pPr>
        <w:ind w:left="635" w:hanging="227"/>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567103D9"/>
    <w:multiLevelType w:val="hybridMultilevel"/>
    <w:tmpl w:val="79D41F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8034677"/>
    <w:multiLevelType w:val="hybridMultilevel"/>
    <w:tmpl w:val="0972B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58E513C3"/>
    <w:multiLevelType w:val="multilevel"/>
    <w:tmpl w:val="01A807EC"/>
    <w:styleLink w:val="Hik3"/>
    <w:lvl w:ilvl="0">
      <w:start w:val="1"/>
      <w:numFmt w:val="decimal"/>
      <w:suff w:val="space"/>
      <w:lvlText w:val="%1"/>
      <w:lvlJc w:val="left"/>
      <w:pPr>
        <w:ind w:left="0" w:firstLine="0"/>
      </w:pPr>
      <w:rPr>
        <w:rFonts w:hint="eastAsia"/>
        <w:b/>
        <w:i w:val="0"/>
        <w:sz w:val="24"/>
      </w:rPr>
    </w:lvl>
    <w:lvl w:ilvl="1">
      <w:start w:val="1"/>
      <w:numFmt w:val="decimal"/>
      <w:suff w:val="space"/>
      <w:lvlText w:val="%1.%2"/>
      <w:lvlJc w:val="left"/>
      <w:pPr>
        <w:ind w:left="0" w:firstLine="0"/>
      </w:pPr>
      <w:rPr>
        <w:rFonts w:hint="eastAsia"/>
        <w:b/>
        <w:i w:val="0"/>
        <w:sz w:val="18"/>
      </w:rPr>
    </w:lvl>
    <w:lvl w:ilvl="2">
      <w:start w:val="1"/>
      <w:numFmt w:val="decimal"/>
      <w:lvlRestart w:val="1"/>
      <w:suff w:val="space"/>
      <w:lvlText w:val="%1.%2.%3"/>
      <w:lvlJc w:val="left"/>
      <w:pPr>
        <w:ind w:left="0" w:firstLine="0"/>
      </w:pPr>
      <w:rPr>
        <w:rFonts w:hint="eastAsia"/>
        <w:b/>
        <w:i w:val="0"/>
        <w:sz w:val="16"/>
      </w:rPr>
    </w:lvl>
    <w:lvl w:ilvl="3">
      <w:start w:val="1"/>
      <w:numFmt w:val="decimal"/>
      <w:lvlRestart w:val="1"/>
      <w:suff w:val="space"/>
      <w:lvlText w:val="%1.%2.%3.%4"/>
      <w:lvlJc w:val="left"/>
      <w:pPr>
        <w:ind w:left="0" w:firstLine="0"/>
      </w:pPr>
      <w:rPr>
        <w:rFonts w:hint="eastAsia"/>
        <w:b/>
        <w:i w:val="0"/>
        <w:sz w:val="12"/>
      </w:rPr>
    </w:lvl>
    <w:lvl w:ilvl="4">
      <w:start w:val="1"/>
      <w:numFmt w:val="decimal"/>
      <w:lvlRestart w:val="1"/>
      <w:suff w:val="space"/>
      <w:lvlText w:val="%1.%2.%3.%4.%5."/>
      <w:lvlJc w:val="left"/>
      <w:pPr>
        <w:ind w:left="0" w:firstLine="0"/>
      </w:pPr>
      <w:rPr>
        <w:rFonts w:eastAsia="黑体" w:hint="eastAsia"/>
        <w:b/>
        <w:i w:val="0"/>
        <w:sz w:val="12"/>
      </w:rPr>
    </w:lvl>
    <w:lvl w:ilvl="5">
      <w:start w:val="1"/>
      <w:numFmt w:val="decimal"/>
      <w:lvlRestart w:val="1"/>
      <w:lvlText w:val="%6."/>
      <w:lvlJc w:val="left"/>
      <w:pPr>
        <w:ind w:left="227" w:hanging="227"/>
      </w:pPr>
      <w:rPr>
        <w:rFonts w:hint="eastAsia"/>
        <w:sz w:val="12"/>
      </w:rPr>
    </w:lvl>
    <w:lvl w:ilvl="6">
      <w:start w:val="1"/>
      <w:numFmt w:val="decimal"/>
      <w:lvlRestart w:val="1"/>
      <w:lvlText w:val="%7)."/>
      <w:lvlJc w:val="left"/>
      <w:pPr>
        <w:tabs>
          <w:tab w:val="num" w:pos="482"/>
        </w:tabs>
        <w:ind w:left="482" w:hanging="227"/>
      </w:pPr>
      <w:rPr>
        <w:rFonts w:hint="eastAsia"/>
        <w:sz w:val="12"/>
      </w:rPr>
    </w:lvl>
    <w:lvl w:ilvl="7">
      <w:start w:val="1"/>
      <w:numFmt w:val="decimal"/>
      <w:lvlRestart w:val="1"/>
      <w:suff w:val="space"/>
      <w:lvlText w:val="Figure %1-%8"/>
      <w:lvlJc w:val="left"/>
      <w:pPr>
        <w:ind w:left="0" w:firstLine="0"/>
      </w:pPr>
      <w:rPr>
        <w:rFonts w:hint="eastAsia"/>
        <w:sz w:val="12"/>
      </w:rPr>
    </w:lvl>
    <w:lvl w:ilvl="8">
      <w:start w:val="1"/>
      <w:numFmt w:val="decimal"/>
      <w:lvlRestart w:val="1"/>
      <w:suff w:val="space"/>
      <w:lvlText w:val="Table %1-%9"/>
      <w:lvlJc w:val="left"/>
      <w:pPr>
        <w:ind w:left="0" w:firstLine="0"/>
      </w:pPr>
      <w:rPr>
        <w:rFonts w:hint="eastAsia"/>
        <w:sz w:val="12"/>
      </w:rPr>
    </w:lvl>
  </w:abstractNum>
  <w:abstractNum w:abstractNumId="25">
    <w:nsid w:val="5E496C1D"/>
    <w:multiLevelType w:val="hybridMultilevel"/>
    <w:tmpl w:val="B72EDA2E"/>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639A51BC"/>
    <w:multiLevelType w:val="multilevel"/>
    <w:tmpl w:val="3384AF90"/>
    <w:styleLink w:val="Hik4"/>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227"/>
        </w:tabs>
        <w:ind w:left="454" w:hanging="227"/>
      </w:pPr>
      <w:rPr>
        <w:rFonts w:ascii="Wingdings" w:hAnsi="Wingdings" w:hint="default"/>
      </w:rPr>
    </w:lvl>
    <w:lvl w:ilvl="2">
      <w:start w:val="1"/>
      <w:numFmt w:val="bullet"/>
      <w:lvlText w:val=""/>
      <w:lvlJc w:val="left"/>
      <w:pPr>
        <w:tabs>
          <w:tab w:val="num" w:pos="170"/>
        </w:tabs>
        <w:ind w:left="680" w:hanging="255"/>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6C072767"/>
    <w:multiLevelType w:val="multilevel"/>
    <w:tmpl w:val="5C9AE558"/>
    <w:styleLink w:val="32"/>
    <w:lvl w:ilvl="0">
      <w:start w:val="1"/>
      <w:numFmt w:val="decimal"/>
      <w:lvlText w:val="Chapter %1 "/>
      <w:lvlJc w:val="left"/>
      <w:pPr>
        <w:ind w:left="425" w:hanging="425"/>
      </w:pPr>
      <w:rPr>
        <w:rFonts w:ascii="Times New Roman" w:hAnsi="Times New Roman" w:hint="default"/>
        <w:b/>
        <w:i w:val="0"/>
        <w:sz w:val="44"/>
      </w:rPr>
    </w:lvl>
    <w:lvl w:ilvl="1">
      <w:start w:val="1"/>
      <w:numFmt w:val="decimal"/>
      <w:lvlText w:val="%1.%2"/>
      <w:lvlJc w:val="left"/>
      <w:pPr>
        <w:ind w:left="425" w:hanging="425"/>
      </w:pPr>
      <w:rPr>
        <w:rFonts w:ascii="Times New Roman" w:hAnsi="Times New Roman" w:hint="default"/>
        <w:b/>
        <w:i w:val="0"/>
        <w:sz w:val="40"/>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suff w:val="space"/>
      <w:lvlText w:val="Figure %1. %6"/>
      <w:lvlJc w:val="center"/>
      <w:pPr>
        <w:ind w:left="2694" w:firstLine="0"/>
      </w:pPr>
      <w:rPr>
        <w:rFonts w:ascii="Cambria" w:hAnsi="Cambria" w:hint="default"/>
        <w:b w:val="0"/>
        <w:i w:val="0"/>
        <w:sz w:val="20"/>
      </w:rPr>
    </w:lvl>
    <w:lvl w:ilvl="6">
      <w:start w:val="1"/>
      <w:numFmt w:val="decimal"/>
      <w:lvlRestart w:val="1"/>
      <w:suff w:val="space"/>
      <w:lvlText w:val="Table %1. %7"/>
      <w:lvlJc w:val="center"/>
      <w:pPr>
        <w:ind w:left="2552" w:firstLine="0"/>
      </w:pPr>
      <w:rPr>
        <w:rFonts w:ascii="Cambria" w:hAnsi="Cambria" w:hint="default"/>
        <w:b w:val="0"/>
        <w:i w:val="0"/>
        <w:sz w:val="20"/>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28">
    <w:nsid w:val="6C845B16"/>
    <w:multiLevelType w:val="multilevel"/>
    <w:tmpl w:val="7B5CF62A"/>
    <w:styleLink w:val="111111"/>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227"/>
        </w:tabs>
        <w:ind w:left="454" w:hanging="227"/>
      </w:pPr>
      <w:rPr>
        <w:rFonts w:ascii="Wingdings" w:hAnsi="Wingdings" w:hint="default"/>
      </w:rPr>
    </w:lvl>
    <w:lvl w:ilvl="2">
      <w:start w:val="1"/>
      <w:numFmt w:val="bullet"/>
      <w:lvlText w:val=""/>
      <w:lvlJc w:val="left"/>
      <w:pPr>
        <w:tabs>
          <w:tab w:val="num" w:pos="170"/>
        </w:tabs>
        <w:ind w:left="680" w:hanging="255"/>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7371017D"/>
    <w:multiLevelType w:val="hybridMultilevel"/>
    <w:tmpl w:val="699C2712"/>
    <w:lvl w:ilvl="0" w:tplc="CB5C3B42">
      <w:start w:val="3"/>
      <w:numFmt w:val="decimal"/>
      <w:lvlText w:val="%1)"/>
      <w:lvlJc w:val="left"/>
      <w:pPr>
        <w:ind w:left="112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AAC6280"/>
    <w:multiLevelType w:val="hybridMultilevel"/>
    <w:tmpl w:val="B65A1D3A"/>
    <w:lvl w:ilvl="0" w:tplc="B7282AAA">
      <w:start w:val="1"/>
      <w:numFmt w:val="decimal"/>
      <w:lvlText w:val="%1)"/>
      <w:lvlJc w:val="left"/>
      <w:pPr>
        <w:ind w:left="704" w:hanging="420"/>
      </w:pPr>
      <w:rPr>
        <w:b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nsid w:val="7CA64F4D"/>
    <w:multiLevelType w:val="multilevel"/>
    <w:tmpl w:val="0409001D"/>
    <w:styleLink w:val="111111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nsid w:val="7FAB21AB"/>
    <w:multiLevelType w:val="hybridMultilevel"/>
    <w:tmpl w:val="F9582B20"/>
    <w:lvl w:ilvl="0" w:tplc="F62A38E6">
      <w:start w:val="1"/>
      <w:numFmt w:val="lowerRoman"/>
      <w:lvlText w:val="%1."/>
      <w:lvlJc w:val="right"/>
      <w:pPr>
        <w:ind w:left="846" w:hanging="420"/>
      </w:pPr>
      <w:rPr>
        <w:b w:val="0"/>
      </w:rPr>
    </w:lvl>
    <w:lvl w:ilvl="1" w:tplc="04090019" w:tentative="1">
      <w:start w:val="1"/>
      <w:numFmt w:val="lowerLetter"/>
      <w:lvlText w:val="%2)"/>
      <w:lvlJc w:val="left"/>
      <w:pPr>
        <w:ind w:left="1544" w:hanging="420"/>
      </w:pPr>
    </w:lvl>
    <w:lvl w:ilvl="2" w:tplc="0409001B" w:tentative="1">
      <w:start w:val="1"/>
      <w:numFmt w:val="lowerRoman"/>
      <w:lvlText w:val="%3."/>
      <w:lvlJc w:val="right"/>
      <w:pPr>
        <w:ind w:left="1964" w:hanging="420"/>
      </w:pPr>
    </w:lvl>
    <w:lvl w:ilvl="3" w:tplc="0409000F" w:tentative="1">
      <w:start w:val="1"/>
      <w:numFmt w:val="decimal"/>
      <w:lvlText w:val="%4."/>
      <w:lvlJc w:val="left"/>
      <w:pPr>
        <w:ind w:left="2384" w:hanging="420"/>
      </w:pPr>
    </w:lvl>
    <w:lvl w:ilvl="4" w:tplc="04090019" w:tentative="1">
      <w:start w:val="1"/>
      <w:numFmt w:val="lowerLetter"/>
      <w:lvlText w:val="%5)"/>
      <w:lvlJc w:val="left"/>
      <w:pPr>
        <w:ind w:left="2804" w:hanging="420"/>
      </w:pPr>
    </w:lvl>
    <w:lvl w:ilvl="5" w:tplc="0409001B" w:tentative="1">
      <w:start w:val="1"/>
      <w:numFmt w:val="lowerRoman"/>
      <w:lvlText w:val="%6."/>
      <w:lvlJc w:val="right"/>
      <w:pPr>
        <w:ind w:left="3224" w:hanging="420"/>
      </w:pPr>
    </w:lvl>
    <w:lvl w:ilvl="6" w:tplc="0409000F" w:tentative="1">
      <w:start w:val="1"/>
      <w:numFmt w:val="decimal"/>
      <w:lvlText w:val="%7."/>
      <w:lvlJc w:val="left"/>
      <w:pPr>
        <w:ind w:left="3644" w:hanging="420"/>
      </w:pPr>
    </w:lvl>
    <w:lvl w:ilvl="7" w:tplc="04090019" w:tentative="1">
      <w:start w:val="1"/>
      <w:numFmt w:val="lowerLetter"/>
      <w:lvlText w:val="%8)"/>
      <w:lvlJc w:val="left"/>
      <w:pPr>
        <w:ind w:left="4064" w:hanging="420"/>
      </w:pPr>
    </w:lvl>
    <w:lvl w:ilvl="8" w:tplc="0409001B" w:tentative="1">
      <w:start w:val="1"/>
      <w:numFmt w:val="lowerRoman"/>
      <w:lvlText w:val="%9."/>
      <w:lvlJc w:val="right"/>
      <w:pPr>
        <w:ind w:left="4484" w:hanging="420"/>
      </w:pPr>
    </w:lvl>
  </w:abstractNum>
  <w:num w:numId="1">
    <w:abstractNumId w:val="2"/>
  </w:num>
  <w:num w:numId="2">
    <w:abstractNumId w:val="1"/>
  </w:num>
  <w:num w:numId="3">
    <w:abstractNumId w:val="0"/>
  </w:num>
  <w:num w:numId="4">
    <w:abstractNumId w:val="16"/>
  </w:num>
  <w:num w:numId="5">
    <w:abstractNumId w:val="10"/>
  </w:num>
  <w:num w:numId="6">
    <w:abstractNumId w:val="12"/>
  </w:num>
  <w:num w:numId="7">
    <w:abstractNumId w:val="17"/>
  </w:num>
  <w:num w:numId="8">
    <w:abstractNumId w:val="21"/>
    <w:lvlOverride w:ilvl="0">
      <w:lvl w:ilvl="0">
        <w:start w:val="1"/>
        <w:numFmt w:val="bullet"/>
        <w:pStyle w:val="1-Hik"/>
        <w:suff w:val="space"/>
        <w:lvlText w:val=""/>
        <w:lvlJc w:val="left"/>
        <w:pPr>
          <w:ind w:left="170" w:hanging="170"/>
        </w:pPr>
        <w:rPr>
          <w:rFonts w:ascii="Wingdings" w:hAnsi="Wingdings" w:hint="default"/>
        </w:rPr>
      </w:lvl>
    </w:lvlOverride>
  </w:num>
  <w:num w:numId="9">
    <w:abstractNumId w:val="31"/>
  </w:num>
  <w:num w:numId="10">
    <w:abstractNumId w:val="20"/>
  </w:num>
  <w:num w:numId="11">
    <w:abstractNumId w:val="26"/>
  </w:num>
  <w:num w:numId="12">
    <w:abstractNumId w:val="24"/>
  </w:num>
  <w:num w:numId="13">
    <w:abstractNumId w:val="4"/>
  </w:num>
  <w:num w:numId="14">
    <w:abstractNumId w:val="14"/>
    <w:lvlOverride w:ilvl="0">
      <w:lvl w:ilvl="0">
        <w:start w:val="1"/>
        <w:numFmt w:val="decimal"/>
        <w:pStyle w:val="12"/>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20"/>
        <w:suff w:val="space"/>
        <w:lvlText w:val="%1.%2"/>
        <w:lvlJc w:val="left"/>
        <w:pPr>
          <w:ind w:left="2411"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30"/>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黑体"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b/>
          <w:i w:val="0"/>
          <w:caps w:val="0"/>
          <w:strike w:val="0"/>
          <w:dstrike w:val="0"/>
          <w:vanish w:val="0"/>
          <w:color w:val="000000"/>
          <w:sz w:val="24"/>
          <w:szCs w:val="24"/>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Restart w:val="1"/>
        <w:pStyle w:val="Hik1"/>
        <w:suff w:val="space"/>
        <w:lvlText w:val="Table %1-%9"/>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5">
    <w:abstractNumId w:val="8"/>
  </w:num>
  <w:num w:numId="16">
    <w:abstractNumId w:val="21"/>
  </w:num>
  <w:num w:numId="17">
    <w:abstractNumId w:val="6"/>
  </w:num>
  <w:num w:numId="18">
    <w:abstractNumId w:val="27"/>
  </w:num>
  <w:num w:numId="19">
    <w:abstractNumId w:val="9"/>
  </w:num>
  <w:num w:numId="20">
    <w:abstractNumId w:val="14"/>
    <w:lvlOverride w:ilvl="0">
      <w:startOverride w:val="1"/>
      <w:lvl w:ilvl="0">
        <w:start w:val="1"/>
        <w:numFmt w:val="decimal"/>
        <w:pStyle w:val="12"/>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startOverride w:val="1"/>
      <w:lvl w:ilvl="1">
        <w:start w:val="1"/>
        <w:numFmt w:val="decimal"/>
        <w:pStyle w:val="20"/>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startOverride w:val="1"/>
      <w:lvl w:ilvl="2">
        <w:start w:val="1"/>
        <w:numFmt w:val="decimal"/>
        <w:lvlRestart w:val="1"/>
        <w:pStyle w:val="30"/>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startOverride w:val="1"/>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startOverride w:val="1"/>
      <w:lvl w:ilvl="4">
        <w:start w:val="1"/>
        <w:numFmt w:val="decimal"/>
        <w:lvlRestart w:val="1"/>
        <w:suff w:val="space"/>
        <w:lvlText w:val="%1.%2.%3.%4.%5."/>
        <w:lvlJc w:val="left"/>
        <w:pPr>
          <w:ind w:left="0" w:firstLine="0"/>
        </w:pPr>
        <w:rPr>
          <w:rFonts w:eastAsia="黑体" w:hint="eastAsia"/>
          <w:b/>
          <w:i w:val="0"/>
          <w:sz w:val="12"/>
        </w:rPr>
      </w:lvl>
    </w:lvlOverride>
    <w:lvlOverride w:ilvl="5">
      <w:startOverride w:val="1"/>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startOverride w:val="1"/>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startOverride w:val="1"/>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Override>
    <w:lvlOverride w:ilvl="8">
      <w:startOverride w:val="1"/>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21">
    <w:abstractNumId w:val="14"/>
    <w:lvlOverride w:ilvl="0">
      <w:lvl w:ilvl="0">
        <w:start w:val="1"/>
        <w:numFmt w:val="decimal"/>
        <w:pStyle w:val="12"/>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20"/>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30"/>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黑体"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Override>
    <w:lvlOverride w:ilvl="8">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22">
    <w:abstractNumId w:val="28"/>
  </w:num>
  <w:num w:numId="23">
    <w:abstractNumId w:val="11"/>
  </w:num>
  <w:num w:numId="24">
    <w:abstractNumId w:val="23"/>
  </w:num>
  <w:num w:numId="25">
    <w:abstractNumId w:val="18"/>
  </w:num>
  <w:num w:numId="26">
    <w:abstractNumId w:val="22"/>
  </w:num>
  <w:num w:numId="27">
    <w:abstractNumId w:val="14"/>
    <w:lvlOverride w:ilvl="0">
      <w:lvl w:ilvl="0">
        <w:start w:val="1"/>
        <w:numFmt w:val="decimal"/>
        <w:pStyle w:val="12"/>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20"/>
        <w:suff w:val="space"/>
        <w:lvlText w:val="%1.%2"/>
        <w:lvlJc w:val="left"/>
        <w:pPr>
          <w:ind w:left="2411"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30"/>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黑体"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i w:val="0"/>
          <w:caps w:val="0"/>
          <w:strike w:val="0"/>
          <w:dstrike w:val="0"/>
          <w:vanish w:val="0"/>
          <w:color w:val="000000"/>
          <w:sz w:val="18"/>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Restart w:val="1"/>
        <w:pStyle w:val="Hik1"/>
        <w:suff w:val="space"/>
        <w:lvlText w:val="Table %1-%9"/>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3"/>
  </w:num>
  <w:num w:numId="29">
    <w:abstractNumId w:val="14"/>
    <w:lvlOverride w:ilvl="0">
      <w:lvl w:ilvl="0">
        <w:start w:val="1"/>
        <w:numFmt w:val="decimal"/>
        <w:pStyle w:val="12"/>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20"/>
        <w:suff w:val="space"/>
        <w:lvlText w:val="%1.%2"/>
        <w:lvlJc w:val="left"/>
        <w:pPr>
          <w:ind w:left="2411"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30"/>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黑体"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i w:val="0"/>
          <w:caps w:val="0"/>
          <w:strike w:val="0"/>
          <w:dstrike w:val="0"/>
          <w:vanish w:val="0"/>
          <w:color w:val="000000"/>
          <w:sz w:val="18"/>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Restart w:val="1"/>
        <w:pStyle w:val="Hik1"/>
        <w:suff w:val="space"/>
        <w:lvlText w:val="Table %1-%9"/>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0">
    <w:abstractNumId w:val="14"/>
    <w:lvlOverride w:ilvl="0">
      <w:lvl w:ilvl="0">
        <w:start w:val="1"/>
        <w:numFmt w:val="decimal"/>
        <w:pStyle w:val="12"/>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20"/>
        <w:suff w:val="space"/>
        <w:lvlText w:val="%1.%2"/>
        <w:lvlJc w:val="left"/>
        <w:pPr>
          <w:ind w:left="2411"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30"/>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黑体"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i w:val="0"/>
          <w:caps w:val="0"/>
          <w:strike w:val="0"/>
          <w:dstrike w:val="0"/>
          <w:vanish w:val="0"/>
          <w:color w:val="000000"/>
          <w:sz w:val="18"/>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Restart w:val="1"/>
        <w:pStyle w:val="Hik1"/>
        <w:suff w:val="space"/>
        <w:lvlText w:val="Table %1-%9"/>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1">
    <w:abstractNumId w:val="15"/>
  </w:num>
  <w:num w:numId="32">
    <w:abstractNumId w:val="30"/>
  </w:num>
  <w:num w:numId="33">
    <w:abstractNumId w:val="19"/>
  </w:num>
  <w:num w:numId="34">
    <w:abstractNumId w:val="25"/>
  </w:num>
  <w:num w:numId="35">
    <w:abstractNumId w:val="29"/>
  </w:num>
  <w:num w:numId="36">
    <w:abstractNumId w:val="32"/>
  </w:num>
  <w:num w:numId="37">
    <w:abstractNumId w:val="13"/>
  </w:num>
  <w:num w:numId="38">
    <w:abstractNumId w:val="7"/>
  </w:num>
  <w:num w:numId="39">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fillcolor="white" strokecolor="none [2412]">
      <v:fill color="white" on="f"/>
      <v:stroke color="none [2412]"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E81"/>
    <w:rsid w:val="00003FE4"/>
    <w:rsid w:val="000046A1"/>
    <w:rsid w:val="000050A3"/>
    <w:rsid w:val="00006A09"/>
    <w:rsid w:val="00006DCB"/>
    <w:rsid w:val="00007EA2"/>
    <w:rsid w:val="00011099"/>
    <w:rsid w:val="00012927"/>
    <w:rsid w:val="00013F24"/>
    <w:rsid w:val="000159EA"/>
    <w:rsid w:val="00016425"/>
    <w:rsid w:val="00016DB1"/>
    <w:rsid w:val="000200C9"/>
    <w:rsid w:val="000213A5"/>
    <w:rsid w:val="00023187"/>
    <w:rsid w:val="00025063"/>
    <w:rsid w:val="000250D8"/>
    <w:rsid w:val="00026704"/>
    <w:rsid w:val="00033EDA"/>
    <w:rsid w:val="00034926"/>
    <w:rsid w:val="00035746"/>
    <w:rsid w:val="00035F82"/>
    <w:rsid w:val="000367BC"/>
    <w:rsid w:val="00036FB3"/>
    <w:rsid w:val="00041E81"/>
    <w:rsid w:val="00042810"/>
    <w:rsid w:val="00042B2E"/>
    <w:rsid w:val="00042DE1"/>
    <w:rsid w:val="00043595"/>
    <w:rsid w:val="00043DF7"/>
    <w:rsid w:val="000455D0"/>
    <w:rsid w:val="00046F47"/>
    <w:rsid w:val="00047E71"/>
    <w:rsid w:val="000536DD"/>
    <w:rsid w:val="000544E7"/>
    <w:rsid w:val="00056AB8"/>
    <w:rsid w:val="0005740B"/>
    <w:rsid w:val="000577AC"/>
    <w:rsid w:val="00060887"/>
    <w:rsid w:val="000635B3"/>
    <w:rsid w:val="0006462F"/>
    <w:rsid w:val="00064B83"/>
    <w:rsid w:val="0006677C"/>
    <w:rsid w:val="000668B6"/>
    <w:rsid w:val="000704A2"/>
    <w:rsid w:val="00070D1C"/>
    <w:rsid w:val="000742E2"/>
    <w:rsid w:val="000748BE"/>
    <w:rsid w:val="00075B39"/>
    <w:rsid w:val="00075C6D"/>
    <w:rsid w:val="00075F69"/>
    <w:rsid w:val="00077258"/>
    <w:rsid w:val="0007725E"/>
    <w:rsid w:val="00083E66"/>
    <w:rsid w:val="000843E8"/>
    <w:rsid w:val="000849E3"/>
    <w:rsid w:val="00084FED"/>
    <w:rsid w:val="00084FF0"/>
    <w:rsid w:val="00085044"/>
    <w:rsid w:val="00086765"/>
    <w:rsid w:val="00086FB7"/>
    <w:rsid w:val="0009066D"/>
    <w:rsid w:val="00090847"/>
    <w:rsid w:val="00090C48"/>
    <w:rsid w:val="000913A5"/>
    <w:rsid w:val="000935E3"/>
    <w:rsid w:val="00093B7D"/>
    <w:rsid w:val="00096421"/>
    <w:rsid w:val="000A168C"/>
    <w:rsid w:val="000A2B99"/>
    <w:rsid w:val="000A2C1F"/>
    <w:rsid w:val="000A34C2"/>
    <w:rsid w:val="000A40DF"/>
    <w:rsid w:val="000A5A25"/>
    <w:rsid w:val="000A62BD"/>
    <w:rsid w:val="000A71C2"/>
    <w:rsid w:val="000B0E1C"/>
    <w:rsid w:val="000B1A7D"/>
    <w:rsid w:val="000B1FB9"/>
    <w:rsid w:val="000B34A1"/>
    <w:rsid w:val="000B361B"/>
    <w:rsid w:val="000B3B53"/>
    <w:rsid w:val="000B46C2"/>
    <w:rsid w:val="000B4F12"/>
    <w:rsid w:val="000B5659"/>
    <w:rsid w:val="000B636B"/>
    <w:rsid w:val="000B6773"/>
    <w:rsid w:val="000C12A3"/>
    <w:rsid w:val="000C2A1E"/>
    <w:rsid w:val="000C2BC9"/>
    <w:rsid w:val="000C3FE0"/>
    <w:rsid w:val="000C5B1E"/>
    <w:rsid w:val="000C7ECF"/>
    <w:rsid w:val="000D01E3"/>
    <w:rsid w:val="000D1434"/>
    <w:rsid w:val="000D1513"/>
    <w:rsid w:val="000D527A"/>
    <w:rsid w:val="000E0059"/>
    <w:rsid w:val="000E032F"/>
    <w:rsid w:val="000E0653"/>
    <w:rsid w:val="000E06A3"/>
    <w:rsid w:val="000E17EE"/>
    <w:rsid w:val="000E4244"/>
    <w:rsid w:val="000E4B1A"/>
    <w:rsid w:val="000E592F"/>
    <w:rsid w:val="000E6366"/>
    <w:rsid w:val="000E6829"/>
    <w:rsid w:val="000E771B"/>
    <w:rsid w:val="000F17A7"/>
    <w:rsid w:val="000F1A06"/>
    <w:rsid w:val="000F2080"/>
    <w:rsid w:val="000F27D1"/>
    <w:rsid w:val="000F2ECF"/>
    <w:rsid w:val="000F6646"/>
    <w:rsid w:val="00100BB0"/>
    <w:rsid w:val="00101D83"/>
    <w:rsid w:val="0010212B"/>
    <w:rsid w:val="00103045"/>
    <w:rsid w:val="001038AA"/>
    <w:rsid w:val="001038DB"/>
    <w:rsid w:val="00110A49"/>
    <w:rsid w:val="00111532"/>
    <w:rsid w:val="00111602"/>
    <w:rsid w:val="00113267"/>
    <w:rsid w:val="00113C04"/>
    <w:rsid w:val="00113C6D"/>
    <w:rsid w:val="00116163"/>
    <w:rsid w:val="001164B3"/>
    <w:rsid w:val="0011697F"/>
    <w:rsid w:val="00117D2C"/>
    <w:rsid w:val="00120001"/>
    <w:rsid w:val="00122819"/>
    <w:rsid w:val="00123586"/>
    <w:rsid w:val="00123962"/>
    <w:rsid w:val="0012418F"/>
    <w:rsid w:val="001242CB"/>
    <w:rsid w:val="0012483D"/>
    <w:rsid w:val="00124D7C"/>
    <w:rsid w:val="0012538B"/>
    <w:rsid w:val="001253DF"/>
    <w:rsid w:val="00126421"/>
    <w:rsid w:val="00126B8C"/>
    <w:rsid w:val="00126E25"/>
    <w:rsid w:val="00131DF8"/>
    <w:rsid w:val="001342E2"/>
    <w:rsid w:val="00136E2B"/>
    <w:rsid w:val="00136E41"/>
    <w:rsid w:val="00137B35"/>
    <w:rsid w:val="001403A4"/>
    <w:rsid w:val="00141F41"/>
    <w:rsid w:val="0014244E"/>
    <w:rsid w:val="00142C49"/>
    <w:rsid w:val="00142CA2"/>
    <w:rsid w:val="0014374B"/>
    <w:rsid w:val="00143D13"/>
    <w:rsid w:val="00147EDF"/>
    <w:rsid w:val="0015097D"/>
    <w:rsid w:val="00152A3D"/>
    <w:rsid w:val="001538AA"/>
    <w:rsid w:val="001538EE"/>
    <w:rsid w:val="001539CF"/>
    <w:rsid w:val="00153D8B"/>
    <w:rsid w:val="00153F11"/>
    <w:rsid w:val="00154D9C"/>
    <w:rsid w:val="00155698"/>
    <w:rsid w:val="00156AAD"/>
    <w:rsid w:val="00156DC2"/>
    <w:rsid w:val="00157AAE"/>
    <w:rsid w:val="00160116"/>
    <w:rsid w:val="00161FBB"/>
    <w:rsid w:val="00164DC4"/>
    <w:rsid w:val="00165AF5"/>
    <w:rsid w:val="00166A35"/>
    <w:rsid w:val="0016753F"/>
    <w:rsid w:val="001679F0"/>
    <w:rsid w:val="001703F3"/>
    <w:rsid w:val="00171451"/>
    <w:rsid w:val="00171EFB"/>
    <w:rsid w:val="00172623"/>
    <w:rsid w:val="00172D44"/>
    <w:rsid w:val="001738E0"/>
    <w:rsid w:val="001739AB"/>
    <w:rsid w:val="00173EA1"/>
    <w:rsid w:val="00174DA3"/>
    <w:rsid w:val="00175131"/>
    <w:rsid w:val="00175288"/>
    <w:rsid w:val="00175B41"/>
    <w:rsid w:val="00177F32"/>
    <w:rsid w:val="00181328"/>
    <w:rsid w:val="00181772"/>
    <w:rsid w:val="001820C0"/>
    <w:rsid w:val="0018217C"/>
    <w:rsid w:val="001824FD"/>
    <w:rsid w:val="00182A4C"/>
    <w:rsid w:val="00182EE8"/>
    <w:rsid w:val="0018385B"/>
    <w:rsid w:val="00183F5F"/>
    <w:rsid w:val="00184AA1"/>
    <w:rsid w:val="00184B5B"/>
    <w:rsid w:val="00191A59"/>
    <w:rsid w:val="001941F1"/>
    <w:rsid w:val="0019578B"/>
    <w:rsid w:val="00195F1B"/>
    <w:rsid w:val="001968AF"/>
    <w:rsid w:val="00196ABB"/>
    <w:rsid w:val="00196E26"/>
    <w:rsid w:val="001A20E0"/>
    <w:rsid w:val="001A2B55"/>
    <w:rsid w:val="001A451F"/>
    <w:rsid w:val="001A5350"/>
    <w:rsid w:val="001A5786"/>
    <w:rsid w:val="001A7B05"/>
    <w:rsid w:val="001A7E91"/>
    <w:rsid w:val="001B381B"/>
    <w:rsid w:val="001B46B9"/>
    <w:rsid w:val="001B51F7"/>
    <w:rsid w:val="001B7CC2"/>
    <w:rsid w:val="001C05FE"/>
    <w:rsid w:val="001C060D"/>
    <w:rsid w:val="001C120E"/>
    <w:rsid w:val="001C12EC"/>
    <w:rsid w:val="001C1D15"/>
    <w:rsid w:val="001C21C1"/>
    <w:rsid w:val="001C2B29"/>
    <w:rsid w:val="001C78FD"/>
    <w:rsid w:val="001D4335"/>
    <w:rsid w:val="001D47BF"/>
    <w:rsid w:val="001D6114"/>
    <w:rsid w:val="001D644B"/>
    <w:rsid w:val="001D7D8B"/>
    <w:rsid w:val="001E2289"/>
    <w:rsid w:val="001E4052"/>
    <w:rsid w:val="001E5FF5"/>
    <w:rsid w:val="001E7AAC"/>
    <w:rsid w:val="001F168C"/>
    <w:rsid w:val="001F26B6"/>
    <w:rsid w:val="001F28B1"/>
    <w:rsid w:val="001F3493"/>
    <w:rsid w:val="001F426E"/>
    <w:rsid w:val="001F5240"/>
    <w:rsid w:val="002005F1"/>
    <w:rsid w:val="00200B7C"/>
    <w:rsid w:val="002011C1"/>
    <w:rsid w:val="002026D9"/>
    <w:rsid w:val="0020305E"/>
    <w:rsid w:val="002036AD"/>
    <w:rsid w:val="0020460C"/>
    <w:rsid w:val="00211225"/>
    <w:rsid w:val="00211E84"/>
    <w:rsid w:val="0021215D"/>
    <w:rsid w:val="002125B0"/>
    <w:rsid w:val="002146ED"/>
    <w:rsid w:val="002146F5"/>
    <w:rsid w:val="00214FC9"/>
    <w:rsid w:val="00220A58"/>
    <w:rsid w:val="002210FB"/>
    <w:rsid w:val="0022142F"/>
    <w:rsid w:val="00223763"/>
    <w:rsid w:val="00223BA7"/>
    <w:rsid w:val="0022487A"/>
    <w:rsid w:val="002248C5"/>
    <w:rsid w:val="00225EB2"/>
    <w:rsid w:val="0022627C"/>
    <w:rsid w:val="00226756"/>
    <w:rsid w:val="002269DB"/>
    <w:rsid w:val="00227B7D"/>
    <w:rsid w:val="002307EB"/>
    <w:rsid w:val="00231304"/>
    <w:rsid w:val="00231676"/>
    <w:rsid w:val="002332B5"/>
    <w:rsid w:val="0023374C"/>
    <w:rsid w:val="002347B9"/>
    <w:rsid w:val="002347DC"/>
    <w:rsid w:val="00240548"/>
    <w:rsid w:val="00240B40"/>
    <w:rsid w:val="00242108"/>
    <w:rsid w:val="002456DC"/>
    <w:rsid w:val="00250C61"/>
    <w:rsid w:val="00250D5B"/>
    <w:rsid w:val="00250EAC"/>
    <w:rsid w:val="00252182"/>
    <w:rsid w:val="00252570"/>
    <w:rsid w:val="00253033"/>
    <w:rsid w:val="002536C9"/>
    <w:rsid w:val="00254B69"/>
    <w:rsid w:val="00254BEE"/>
    <w:rsid w:val="00254F5F"/>
    <w:rsid w:val="00256039"/>
    <w:rsid w:val="002575FD"/>
    <w:rsid w:val="00257F7A"/>
    <w:rsid w:val="00261432"/>
    <w:rsid w:val="00262F5B"/>
    <w:rsid w:val="002636BE"/>
    <w:rsid w:val="00264B75"/>
    <w:rsid w:val="002653A8"/>
    <w:rsid w:val="00265ABE"/>
    <w:rsid w:val="00265BC0"/>
    <w:rsid w:val="00266FF1"/>
    <w:rsid w:val="00267417"/>
    <w:rsid w:val="00270792"/>
    <w:rsid w:val="0027216F"/>
    <w:rsid w:val="00272A43"/>
    <w:rsid w:val="0027325F"/>
    <w:rsid w:val="00274815"/>
    <w:rsid w:val="002752A4"/>
    <w:rsid w:val="002753A7"/>
    <w:rsid w:val="002761B4"/>
    <w:rsid w:val="002767A0"/>
    <w:rsid w:val="00276E75"/>
    <w:rsid w:val="002771D4"/>
    <w:rsid w:val="00280739"/>
    <w:rsid w:val="00280D66"/>
    <w:rsid w:val="0028210F"/>
    <w:rsid w:val="002828F0"/>
    <w:rsid w:val="00283F6B"/>
    <w:rsid w:val="002841AD"/>
    <w:rsid w:val="0029247D"/>
    <w:rsid w:val="002924DE"/>
    <w:rsid w:val="00292644"/>
    <w:rsid w:val="002945D3"/>
    <w:rsid w:val="00294E18"/>
    <w:rsid w:val="002954F9"/>
    <w:rsid w:val="00296838"/>
    <w:rsid w:val="002976ED"/>
    <w:rsid w:val="002978C4"/>
    <w:rsid w:val="002A157A"/>
    <w:rsid w:val="002A1D04"/>
    <w:rsid w:val="002A691A"/>
    <w:rsid w:val="002A6A7F"/>
    <w:rsid w:val="002A73F1"/>
    <w:rsid w:val="002A786A"/>
    <w:rsid w:val="002B1C44"/>
    <w:rsid w:val="002B4A67"/>
    <w:rsid w:val="002B6589"/>
    <w:rsid w:val="002B6F1B"/>
    <w:rsid w:val="002C113A"/>
    <w:rsid w:val="002C2AFE"/>
    <w:rsid w:val="002C3EE6"/>
    <w:rsid w:val="002C6737"/>
    <w:rsid w:val="002C69E7"/>
    <w:rsid w:val="002D0114"/>
    <w:rsid w:val="002D0B53"/>
    <w:rsid w:val="002D0EFB"/>
    <w:rsid w:val="002D18E0"/>
    <w:rsid w:val="002D432E"/>
    <w:rsid w:val="002D5093"/>
    <w:rsid w:val="002D6ABA"/>
    <w:rsid w:val="002D6B2E"/>
    <w:rsid w:val="002D7302"/>
    <w:rsid w:val="002E0574"/>
    <w:rsid w:val="002E07C6"/>
    <w:rsid w:val="002E1D67"/>
    <w:rsid w:val="002E2704"/>
    <w:rsid w:val="002E3A7C"/>
    <w:rsid w:val="002E486B"/>
    <w:rsid w:val="002E5117"/>
    <w:rsid w:val="002F25C4"/>
    <w:rsid w:val="002F2660"/>
    <w:rsid w:val="002F28D5"/>
    <w:rsid w:val="002F3031"/>
    <w:rsid w:val="002F34DA"/>
    <w:rsid w:val="002F4C9A"/>
    <w:rsid w:val="002F52B6"/>
    <w:rsid w:val="002F67C6"/>
    <w:rsid w:val="002F6B4C"/>
    <w:rsid w:val="002F70B2"/>
    <w:rsid w:val="003009FE"/>
    <w:rsid w:val="00300CF8"/>
    <w:rsid w:val="00302F2C"/>
    <w:rsid w:val="0030430B"/>
    <w:rsid w:val="0030603A"/>
    <w:rsid w:val="003066A1"/>
    <w:rsid w:val="003066F7"/>
    <w:rsid w:val="00306AF1"/>
    <w:rsid w:val="0030751D"/>
    <w:rsid w:val="00307528"/>
    <w:rsid w:val="00307A70"/>
    <w:rsid w:val="00310155"/>
    <w:rsid w:val="00310D26"/>
    <w:rsid w:val="003112D3"/>
    <w:rsid w:val="0031293C"/>
    <w:rsid w:val="00313A8E"/>
    <w:rsid w:val="003165D1"/>
    <w:rsid w:val="00317269"/>
    <w:rsid w:val="003173FF"/>
    <w:rsid w:val="00317722"/>
    <w:rsid w:val="00323048"/>
    <w:rsid w:val="00323255"/>
    <w:rsid w:val="00323C5D"/>
    <w:rsid w:val="00323ED8"/>
    <w:rsid w:val="00324039"/>
    <w:rsid w:val="00324134"/>
    <w:rsid w:val="003248D5"/>
    <w:rsid w:val="00325300"/>
    <w:rsid w:val="0032599C"/>
    <w:rsid w:val="00326591"/>
    <w:rsid w:val="00333E3F"/>
    <w:rsid w:val="003344B5"/>
    <w:rsid w:val="00335891"/>
    <w:rsid w:val="003362BA"/>
    <w:rsid w:val="0033686C"/>
    <w:rsid w:val="003368A1"/>
    <w:rsid w:val="00336965"/>
    <w:rsid w:val="003373AD"/>
    <w:rsid w:val="003374CB"/>
    <w:rsid w:val="003401CC"/>
    <w:rsid w:val="0034106E"/>
    <w:rsid w:val="00341BB0"/>
    <w:rsid w:val="00345FC5"/>
    <w:rsid w:val="003469E7"/>
    <w:rsid w:val="00350B52"/>
    <w:rsid w:val="00351288"/>
    <w:rsid w:val="0035130D"/>
    <w:rsid w:val="00351EE6"/>
    <w:rsid w:val="003538A4"/>
    <w:rsid w:val="003544DB"/>
    <w:rsid w:val="00354AF0"/>
    <w:rsid w:val="00354C51"/>
    <w:rsid w:val="00354CE1"/>
    <w:rsid w:val="003550B7"/>
    <w:rsid w:val="00355283"/>
    <w:rsid w:val="00356DEE"/>
    <w:rsid w:val="0035713E"/>
    <w:rsid w:val="0035768B"/>
    <w:rsid w:val="00357A77"/>
    <w:rsid w:val="003609C7"/>
    <w:rsid w:val="00360AE2"/>
    <w:rsid w:val="00361F89"/>
    <w:rsid w:val="0036214A"/>
    <w:rsid w:val="00363FE8"/>
    <w:rsid w:val="0036468E"/>
    <w:rsid w:val="0036479C"/>
    <w:rsid w:val="00364B50"/>
    <w:rsid w:val="00364CCB"/>
    <w:rsid w:val="00365A8D"/>
    <w:rsid w:val="00367995"/>
    <w:rsid w:val="00370BC6"/>
    <w:rsid w:val="00371920"/>
    <w:rsid w:val="003719A3"/>
    <w:rsid w:val="00374EE0"/>
    <w:rsid w:val="00376CF0"/>
    <w:rsid w:val="00377A7C"/>
    <w:rsid w:val="0038099C"/>
    <w:rsid w:val="00381C10"/>
    <w:rsid w:val="0038273C"/>
    <w:rsid w:val="0038580D"/>
    <w:rsid w:val="00386C3C"/>
    <w:rsid w:val="00386CFF"/>
    <w:rsid w:val="00387B3D"/>
    <w:rsid w:val="00390638"/>
    <w:rsid w:val="00390EDA"/>
    <w:rsid w:val="00392562"/>
    <w:rsid w:val="003946AE"/>
    <w:rsid w:val="00394E18"/>
    <w:rsid w:val="00394EBE"/>
    <w:rsid w:val="00396A01"/>
    <w:rsid w:val="0039749E"/>
    <w:rsid w:val="0039785B"/>
    <w:rsid w:val="003A1234"/>
    <w:rsid w:val="003A1E57"/>
    <w:rsid w:val="003A3B2C"/>
    <w:rsid w:val="003A5398"/>
    <w:rsid w:val="003A62E2"/>
    <w:rsid w:val="003B263D"/>
    <w:rsid w:val="003B7134"/>
    <w:rsid w:val="003B7BF8"/>
    <w:rsid w:val="003C029F"/>
    <w:rsid w:val="003C0B57"/>
    <w:rsid w:val="003C1306"/>
    <w:rsid w:val="003C1453"/>
    <w:rsid w:val="003C14A5"/>
    <w:rsid w:val="003C3A9B"/>
    <w:rsid w:val="003D04BE"/>
    <w:rsid w:val="003D3391"/>
    <w:rsid w:val="003D4639"/>
    <w:rsid w:val="003D46D9"/>
    <w:rsid w:val="003D5381"/>
    <w:rsid w:val="003E0E55"/>
    <w:rsid w:val="003E15A9"/>
    <w:rsid w:val="003E337B"/>
    <w:rsid w:val="003E39FE"/>
    <w:rsid w:val="003E3E0F"/>
    <w:rsid w:val="003E3FA8"/>
    <w:rsid w:val="003E5394"/>
    <w:rsid w:val="003E6105"/>
    <w:rsid w:val="003F0125"/>
    <w:rsid w:val="003F053A"/>
    <w:rsid w:val="003F0DF9"/>
    <w:rsid w:val="003F1DB2"/>
    <w:rsid w:val="003F246C"/>
    <w:rsid w:val="003F37B0"/>
    <w:rsid w:val="003F3BF8"/>
    <w:rsid w:val="003F5699"/>
    <w:rsid w:val="003F6CFF"/>
    <w:rsid w:val="0040117A"/>
    <w:rsid w:val="00401C78"/>
    <w:rsid w:val="0040204A"/>
    <w:rsid w:val="00402AFB"/>
    <w:rsid w:val="00403299"/>
    <w:rsid w:val="00405FFC"/>
    <w:rsid w:val="0040607C"/>
    <w:rsid w:val="00406637"/>
    <w:rsid w:val="00407C23"/>
    <w:rsid w:val="00410375"/>
    <w:rsid w:val="00410A71"/>
    <w:rsid w:val="004115D1"/>
    <w:rsid w:val="00411647"/>
    <w:rsid w:val="004138C6"/>
    <w:rsid w:val="00415152"/>
    <w:rsid w:val="00415393"/>
    <w:rsid w:val="004154BD"/>
    <w:rsid w:val="00415552"/>
    <w:rsid w:val="004155B8"/>
    <w:rsid w:val="00422E74"/>
    <w:rsid w:val="004246D0"/>
    <w:rsid w:val="00425239"/>
    <w:rsid w:val="00425D73"/>
    <w:rsid w:val="00432009"/>
    <w:rsid w:val="00434332"/>
    <w:rsid w:val="00435CAA"/>
    <w:rsid w:val="00436740"/>
    <w:rsid w:val="00437115"/>
    <w:rsid w:val="00437AA6"/>
    <w:rsid w:val="00437B22"/>
    <w:rsid w:val="00441763"/>
    <w:rsid w:val="00441DDC"/>
    <w:rsid w:val="004435CA"/>
    <w:rsid w:val="004440D1"/>
    <w:rsid w:val="00450279"/>
    <w:rsid w:val="0045061A"/>
    <w:rsid w:val="00452FAB"/>
    <w:rsid w:val="004537BC"/>
    <w:rsid w:val="00454321"/>
    <w:rsid w:val="00455FCD"/>
    <w:rsid w:val="0045664F"/>
    <w:rsid w:val="00460508"/>
    <w:rsid w:val="00461466"/>
    <w:rsid w:val="004618BA"/>
    <w:rsid w:val="004618D6"/>
    <w:rsid w:val="0046243C"/>
    <w:rsid w:val="00462656"/>
    <w:rsid w:val="0046277E"/>
    <w:rsid w:val="00462C92"/>
    <w:rsid w:val="0046318C"/>
    <w:rsid w:val="00463F00"/>
    <w:rsid w:val="0046423B"/>
    <w:rsid w:val="004651A7"/>
    <w:rsid w:val="00465A25"/>
    <w:rsid w:val="00465DF7"/>
    <w:rsid w:val="004667CC"/>
    <w:rsid w:val="004705A2"/>
    <w:rsid w:val="0047098F"/>
    <w:rsid w:val="004723F2"/>
    <w:rsid w:val="00472A8D"/>
    <w:rsid w:val="0047360F"/>
    <w:rsid w:val="004753A4"/>
    <w:rsid w:val="00475651"/>
    <w:rsid w:val="00475AB4"/>
    <w:rsid w:val="0047637F"/>
    <w:rsid w:val="0047677C"/>
    <w:rsid w:val="0047696E"/>
    <w:rsid w:val="00477240"/>
    <w:rsid w:val="00481527"/>
    <w:rsid w:val="004822E6"/>
    <w:rsid w:val="004823DE"/>
    <w:rsid w:val="00484982"/>
    <w:rsid w:val="004861FA"/>
    <w:rsid w:val="00486567"/>
    <w:rsid w:val="00487720"/>
    <w:rsid w:val="004907B3"/>
    <w:rsid w:val="00491426"/>
    <w:rsid w:val="0049150A"/>
    <w:rsid w:val="004929B0"/>
    <w:rsid w:val="0049388C"/>
    <w:rsid w:val="00495248"/>
    <w:rsid w:val="00495F45"/>
    <w:rsid w:val="00496207"/>
    <w:rsid w:val="004968FA"/>
    <w:rsid w:val="00496E25"/>
    <w:rsid w:val="004A07F8"/>
    <w:rsid w:val="004A0FC4"/>
    <w:rsid w:val="004A549F"/>
    <w:rsid w:val="004A58C6"/>
    <w:rsid w:val="004A5B11"/>
    <w:rsid w:val="004A7648"/>
    <w:rsid w:val="004B034F"/>
    <w:rsid w:val="004B06CD"/>
    <w:rsid w:val="004B1EE3"/>
    <w:rsid w:val="004B3B6E"/>
    <w:rsid w:val="004B4B25"/>
    <w:rsid w:val="004B5226"/>
    <w:rsid w:val="004B5E5A"/>
    <w:rsid w:val="004B68E2"/>
    <w:rsid w:val="004B6BFD"/>
    <w:rsid w:val="004C0415"/>
    <w:rsid w:val="004C0C95"/>
    <w:rsid w:val="004C18F1"/>
    <w:rsid w:val="004C2251"/>
    <w:rsid w:val="004C2768"/>
    <w:rsid w:val="004C288C"/>
    <w:rsid w:val="004C38A8"/>
    <w:rsid w:val="004C4537"/>
    <w:rsid w:val="004C4D15"/>
    <w:rsid w:val="004C50C9"/>
    <w:rsid w:val="004C5406"/>
    <w:rsid w:val="004C56C2"/>
    <w:rsid w:val="004C5FF1"/>
    <w:rsid w:val="004C60B6"/>
    <w:rsid w:val="004C6F27"/>
    <w:rsid w:val="004C79E3"/>
    <w:rsid w:val="004C7FDF"/>
    <w:rsid w:val="004D03F2"/>
    <w:rsid w:val="004D3344"/>
    <w:rsid w:val="004D3FDB"/>
    <w:rsid w:val="004D45AE"/>
    <w:rsid w:val="004D58F3"/>
    <w:rsid w:val="004D665D"/>
    <w:rsid w:val="004D6CB3"/>
    <w:rsid w:val="004E12E4"/>
    <w:rsid w:val="004E3116"/>
    <w:rsid w:val="004E360A"/>
    <w:rsid w:val="004E5C1F"/>
    <w:rsid w:val="004E5EB9"/>
    <w:rsid w:val="004E759D"/>
    <w:rsid w:val="004F0EB5"/>
    <w:rsid w:val="004F110B"/>
    <w:rsid w:val="004F1310"/>
    <w:rsid w:val="004F47DD"/>
    <w:rsid w:val="004F4BB0"/>
    <w:rsid w:val="0050149E"/>
    <w:rsid w:val="00503186"/>
    <w:rsid w:val="005039F2"/>
    <w:rsid w:val="00503AF9"/>
    <w:rsid w:val="00505818"/>
    <w:rsid w:val="00506C31"/>
    <w:rsid w:val="005073B1"/>
    <w:rsid w:val="005074D5"/>
    <w:rsid w:val="005108AC"/>
    <w:rsid w:val="0051181F"/>
    <w:rsid w:val="005119F3"/>
    <w:rsid w:val="00512360"/>
    <w:rsid w:val="005128DC"/>
    <w:rsid w:val="005161E3"/>
    <w:rsid w:val="00516295"/>
    <w:rsid w:val="005162BB"/>
    <w:rsid w:val="0051696D"/>
    <w:rsid w:val="005169DF"/>
    <w:rsid w:val="005173EF"/>
    <w:rsid w:val="00521384"/>
    <w:rsid w:val="00521AB1"/>
    <w:rsid w:val="00521D38"/>
    <w:rsid w:val="0052226B"/>
    <w:rsid w:val="005236A7"/>
    <w:rsid w:val="00524603"/>
    <w:rsid w:val="00525837"/>
    <w:rsid w:val="00526341"/>
    <w:rsid w:val="00526C2E"/>
    <w:rsid w:val="00527F68"/>
    <w:rsid w:val="00530803"/>
    <w:rsid w:val="005310BC"/>
    <w:rsid w:val="00531F8B"/>
    <w:rsid w:val="00532D0D"/>
    <w:rsid w:val="00533C16"/>
    <w:rsid w:val="0053492A"/>
    <w:rsid w:val="00536187"/>
    <w:rsid w:val="005363E0"/>
    <w:rsid w:val="0053750A"/>
    <w:rsid w:val="00540FE6"/>
    <w:rsid w:val="00541530"/>
    <w:rsid w:val="00541D71"/>
    <w:rsid w:val="00541DE9"/>
    <w:rsid w:val="00544B4F"/>
    <w:rsid w:val="00544F43"/>
    <w:rsid w:val="00545129"/>
    <w:rsid w:val="00545E25"/>
    <w:rsid w:val="00546401"/>
    <w:rsid w:val="00547324"/>
    <w:rsid w:val="00552ED4"/>
    <w:rsid w:val="00555176"/>
    <w:rsid w:val="00555680"/>
    <w:rsid w:val="005559DA"/>
    <w:rsid w:val="00556275"/>
    <w:rsid w:val="005575F0"/>
    <w:rsid w:val="00563EF9"/>
    <w:rsid w:val="00564041"/>
    <w:rsid w:val="00566C24"/>
    <w:rsid w:val="005670D7"/>
    <w:rsid w:val="0057069C"/>
    <w:rsid w:val="005726B3"/>
    <w:rsid w:val="00572ADC"/>
    <w:rsid w:val="00572E81"/>
    <w:rsid w:val="005741D2"/>
    <w:rsid w:val="00576416"/>
    <w:rsid w:val="005771A8"/>
    <w:rsid w:val="00577E3E"/>
    <w:rsid w:val="00582657"/>
    <w:rsid w:val="00584906"/>
    <w:rsid w:val="00584AE3"/>
    <w:rsid w:val="00587495"/>
    <w:rsid w:val="005904F5"/>
    <w:rsid w:val="00592C3D"/>
    <w:rsid w:val="0059312F"/>
    <w:rsid w:val="00593254"/>
    <w:rsid w:val="00593566"/>
    <w:rsid w:val="00593B66"/>
    <w:rsid w:val="00594B0A"/>
    <w:rsid w:val="00596BCA"/>
    <w:rsid w:val="00597AB1"/>
    <w:rsid w:val="005A076D"/>
    <w:rsid w:val="005A3317"/>
    <w:rsid w:val="005A4AFD"/>
    <w:rsid w:val="005A4EED"/>
    <w:rsid w:val="005A591C"/>
    <w:rsid w:val="005B058A"/>
    <w:rsid w:val="005B104B"/>
    <w:rsid w:val="005B194E"/>
    <w:rsid w:val="005B31FE"/>
    <w:rsid w:val="005B39D4"/>
    <w:rsid w:val="005B4FFC"/>
    <w:rsid w:val="005B5933"/>
    <w:rsid w:val="005B717B"/>
    <w:rsid w:val="005B7B09"/>
    <w:rsid w:val="005C11C4"/>
    <w:rsid w:val="005C1D32"/>
    <w:rsid w:val="005C3471"/>
    <w:rsid w:val="005C5494"/>
    <w:rsid w:val="005C6DCB"/>
    <w:rsid w:val="005D095C"/>
    <w:rsid w:val="005D14DE"/>
    <w:rsid w:val="005D1A15"/>
    <w:rsid w:val="005D1D0E"/>
    <w:rsid w:val="005D1D86"/>
    <w:rsid w:val="005D2E1D"/>
    <w:rsid w:val="005D343F"/>
    <w:rsid w:val="005D6CD9"/>
    <w:rsid w:val="005E04B2"/>
    <w:rsid w:val="005E244D"/>
    <w:rsid w:val="005E2DAA"/>
    <w:rsid w:val="005E4F65"/>
    <w:rsid w:val="005E51FD"/>
    <w:rsid w:val="005E573B"/>
    <w:rsid w:val="005E5917"/>
    <w:rsid w:val="005E62E6"/>
    <w:rsid w:val="005E71D2"/>
    <w:rsid w:val="005E74B2"/>
    <w:rsid w:val="005F322C"/>
    <w:rsid w:val="005F3331"/>
    <w:rsid w:val="005F5D15"/>
    <w:rsid w:val="005F7495"/>
    <w:rsid w:val="005F7F85"/>
    <w:rsid w:val="006010A8"/>
    <w:rsid w:val="0060248F"/>
    <w:rsid w:val="00604A85"/>
    <w:rsid w:val="00605BA5"/>
    <w:rsid w:val="0061001E"/>
    <w:rsid w:val="006100C7"/>
    <w:rsid w:val="00610247"/>
    <w:rsid w:val="00611762"/>
    <w:rsid w:val="006121B2"/>
    <w:rsid w:val="00613168"/>
    <w:rsid w:val="00614FE1"/>
    <w:rsid w:val="0061676A"/>
    <w:rsid w:val="006173DD"/>
    <w:rsid w:val="00617CDD"/>
    <w:rsid w:val="00617D2D"/>
    <w:rsid w:val="00617ED9"/>
    <w:rsid w:val="006200BE"/>
    <w:rsid w:val="00620EAB"/>
    <w:rsid w:val="00621DC9"/>
    <w:rsid w:val="00621FC4"/>
    <w:rsid w:val="006255A0"/>
    <w:rsid w:val="00633257"/>
    <w:rsid w:val="00633701"/>
    <w:rsid w:val="00633AE6"/>
    <w:rsid w:val="006349CB"/>
    <w:rsid w:val="00634DEC"/>
    <w:rsid w:val="0064053E"/>
    <w:rsid w:val="00640CF3"/>
    <w:rsid w:val="0064143E"/>
    <w:rsid w:val="00641B6C"/>
    <w:rsid w:val="00643844"/>
    <w:rsid w:val="00643CF6"/>
    <w:rsid w:val="006452D6"/>
    <w:rsid w:val="00645596"/>
    <w:rsid w:val="00645D09"/>
    <w:rsid w:val="006462B7"/>
    <w:rsid w:val="006463A9"/>
    <w:rsid w:val="006463D7"/>
    <w:rsid w:val="00646F9D"/>
    <w:rsid w:val="00647D56"/>
    <w:rsid w:val="006514C9"/>
    <w:rsid w:val="00654380"/>
    <w:rsid w:val="00654749"/>
    <w:rsid w:val="00656311"/>
    <w:rsid w:val="00656C71"/>
    <w:rsid w:val="00660A99"/>
    <w:rsid w:val="00660CB8"/>
    <w:rsid w:val="00660CDA"/>
    <w:rsid w:val="00661957"/>
    <w:rsid w:val="00662A18"/>
    <w:rsid w:val="00662C55"/>
    <w:rsid w:val="00662FC5"/>
    <w:rsid w:val="006653F8"/>
    <w:rsid w:val="00667283"/>
    <w:rsid w:val="00667E43"/>
    <w:rsid w:val="00670274"/>
    <w:rsid w:val="00672B91"/>
    <w:rsid w:val="00672F85"/>
    <w:rsid w:val="00675089"/>
    <w:rsid w:val="006778C4"/>
    <w:rsid w:val="00680BDC"/>
    <w:rsid w:val="00680E36"/>
    <w:rsid w:val="00681785"/>
    <w:rsid w:val="00683529"/>
    <w:rsid w:val="006855C3"/>
    <w:rsid w:val="00685D15"/>
    <w:rsid w:val="00690024"/>
    <w:rsid w:val="00690C57"/>
    <w:rsid w:val="00690CBE"/>
    <w:rsid w:val="00693FF8"/>
    <w:rsid w:val="0069462D"/>
    <w:rsid w:val="00695CED"/>
    <w:rsid w:val="0069615A"/>
    <w:rsid w:val="00696939"/>
    <w:rsid w:val="00696DA3"/>
    <w:rsid w:val="006974F3"/>
    <w:rsid w:val="0069790A"/>
    <w:rsid w:val="00697CE5"/>
    <w:rsid w:val="006A01B7"/>
    <w:rsid w:val="006A0665"/>
    <w:rsid w:val="006A0717"/>
    <w:rsid w:val="006A13B1"/>
    <w:rsid w:val="006A331E"/>
    <w:rsid w:val="006A370E"/>
    <w:rsid w:val="006A647C"/>
    <w:rsid w:val="006A7911"/>
    <w:rsid w:val="006B099C"/>
    <w:rsid w:val="006B30A4"/>
    <w:rsid w:val="006B4D16"/>
    <w:rsid w:val="006B5D18"/>
    <w:rsid w:val="006C2BF8"/>
    <w:rsid w:val="006C2F2D"/>
    <w:rsid w:val="006C346D"/>
    <w:rsid w:val="006C6793"/>
    <w:rsid w:val="006C7622"/>
    <w:rsid w:val="006C7B6F"/>
    <w:rsid w:val="006D0A69"/>
    <w:rsid w:val="006D1659"/>
    <w:rsid w:val="006D1B4A"/>
    <w:rsid w:val="006D280C"/>
    <w:rsid w:val="006D44FF"/>
    <w:rsid w:val="006D5F50"/>
    <w:rsid w:val="006D6219"/>
    <w:rsid w:val="006E07F4"/>
    <w:rsid w:val="006E12AA"/>
    <w:rsid w:val="006E2310"/>
    <w:rsid w:val="006E26A5"/>
    <w:rsid w:val="006E2B79"/>
    <w:rsid w:val="006E38B4"/>
    <w:rsid w:val="006E466F"/>
    <w:rsid w:val="006E4996"/>
    <w:rsid w:val="006E4FB1"/>
    <w:rsid w:val="006E5B2A"/>
    <w:rsid w:val="006E5E8B"/>
    <w:rsid w:val="006E5EBB"/>
    <w:rsid w:val="006E6ACF"/>
    <w:rsid w:val="006E7459"/>
    <w:rsid w:val="006F1470"/>
    <w:rsid w:val="006F1C8C"/>
    <w:rsid w:val="006F1CF0"/>
    <w:rsid w:val="006F2094"/>
    <w:rsid w:val="006F2469"/>
    <w:rsid w:val="006F32D9"/>
    <w:rsid w:val="006F3ABB"/>
    <w:rsid w:val="006F3B73"/>
    <w:rsid w:val="006F3C51"/>
    <w:rsid w:val="007004B4"/>
    <w:rsid w:val="00700579"/>
    <w:rsid w:val="007024A3"/>
    <w:rsid w:val="0070516D"/>
    <w:rsid w:val="00705A87"/>
    <w:rsid w:val="00705FFA"/>
    <w:rsid w:val="00706294"/>
    <w:rsid w:val="00712FE8"/>
    <w:rsid w:val="007137F4"/>
    <w:rsid w:val="0071422E"/>
    <w:rsid w:val="0071569B"/>
    <w:rsid w:val="007157E1"/>
    <w:rsid w:val="0071598B"/>
    <w:rsid w:val="00715A0A"/>
    <w:rsid w:val="00717F6B"/>
    <w:rsid w:val="007200D4"/>
    <w:rsid w:val="00720877"/>
    <w:rsid w:val="0072361A"/>
    <w:rsid w:val="00723CCA"/>
    <w:rsid w:val="007253F2"/>
    <w:rsid w:val="0072540B"/>
    <w:rsid w:val="0072622B"/>
    <w:rsid w:val="0073082F"/>
    <w:rsid w:val="00734C4C"/>
    <w:rsid w:val="007351B4"/>
    <w:rsid w:val="00735418"/>
    <w:rsid w:val="007368DA"/>
    <w:rsid w:val="00740B16"/>
    <w:rsid w:val="00740F77"/>
    <w:rsid w:val="007419E5"/>
    <w:rsid w:val="00741A0F"/>
    <w:rsid w:val="0074234E"/>
    <w:rsid w:val="00747FA8"/>
    <w:rsid w:val="00750BE8"/>
    <w:rsid w:val="007514FB"/>
    <w:rsid w:val="00751AC7"/>
    <w:rsid w:val="00751F05"/>
    <w:rsid w:val="0075276B"/>
    <w:rsid w:val="007532EA"/>
    <w:rsid w:val="00754676"/>
    <w:rsid w:val="00754808"/>
    <w:rsid w:val="007549BF"/>
    <w:rsid w:val="007572C1"/>
    <w:rsid w:val="00757737"/>
    <w:rsid w:val="0076056E"/>
    <w:rsid w:val="00761DB9"/>
    <w:rsid w:val="00763270"/>
    <w:rsid w:val="007640F4"/>
    <w:rsid w:val="0076753D"/>
    <w:rsid w:val="0077386E"/>
    <w:rsid w:val="00777F2E"/>
    <w:rsid w:val="00780931"/>
    <w:rsid w:val="0078185F"/>
    <w:rsid w:val="00782273"/>
    <w:rsid w:val="0078361C"/>
    <w:rsid w:val="0078419E"/>
    <w:rsid w:val="00785531"/>
    <w:rsid w:val="007867B2"/>
    <w:rsid w:val="0078792C"/>
    <w:rsid w:val="00790334"/>
    <w:rsid w:val="00791217"/>
    <w:rsid w:val="007914B3"/>
    <w:rsid w:val="00792662"/>
    <w:rsid w:val="00794444"/>
    <w:rsid w:val="00795065"/>
    <w:rsid w:val="0079606B"/>
    <w:rsid w:val="00796789"/>
    <w:rsid w:val="00797B9C"/>
    <w:rsid w:val="007A000B"/>
    <w:rsid w:val="007A12DE"/>
    <w:rsid w:val="007A34FC"/>
    <w:rsid w:val="007A4BC8"/>
    <w:rsid w:val="007A540C"/>
    <w:rsid w:val="007A55FD"/>
    <w:rsid w:val="007A6091"/>
    <w:rsid w:val="007A6168"/>
    <w:rsid w:val="007A6CBB"/>
    <w:rsid w:val="007B029B"/>
    <w:rsid w:val="007B0741"/>
    <w:rsid w:val="007B2DB0"/>
    <w:rsid w:val="007B2ED2"/>
    <w:rsid w:val="007B2F47"/>
    <w:rsid w:val="007B3ABB"/>
    <w:rsid w:val="007B4945"/>
    <w:rsid w:val="007B5FDF"/>
    <w:rsid w:val="007B678A"/>
    <w:rsid w:val="007B701A"/>
    <w:rsid w:val="007C1B04"/>
    <w:rsid w:val="007C241D"/>
    <w:rsid w:val="007C26FB"/>
    <w:rsid w:val="007C3CC7"/>
    <w:rsid w:val="007C4A28"/>
    <w:rsid w:val="007C6F7A"/>
    <w:rsid w:val="007C7086"/>
    <w:rsid w:val="007D0F99"/>
    <w:rsid w:val="007D2F19"/>
    <w:rsid w:val="007D3625"/>
    <w:rsid w:val="007D4DB2"/>
    <w:rsid w:val="007D5D63"/>
    <w:rsid w:val="007D637A"/>
    <w:rsid w:val="007D684E"/>
    <w:rsid w:val="007D7E36"/>
    <w:rsid w:val="007E12F1"/>
    <w:rsid w:val="007E4D8E"/>
    <w:rsid w:val="007E51FB"/>
    <w:rsid w:val="007E53CA"/>
    <w:rsid w:val="007F406E"/>
    <w:rsid w:val="00800D4B"/>
    <w:rsid w:val="00801069"/>
    <w:rsid w:val="008015D5"/>
    <w:rsid w:val="00805C3F"/>
    <w:rsid w:val="00805D49"/>
    <w:rsid w:val="00805F1D"/>
    <w:rsid w:val="008070D0"/>
    <w:rsid w:val="008076F5"/>
    <w:rsid w:val="0081014A"/>
    <w:rsid w:val="0081064E"/>
    <w:rsid w:val="00810A97"/>
    <w:rsid w:val="00810BC2"/>
    <w:rsid w:val="00811192"/>
    <w:rsid w:val="00811DFC"/>
    <w:rsid w:val="008123DE"/>
    <w:rsid w:val="008153FF"/>
    <w:rsid w:val="00815794"/>
    <w:rsid w:val="0081694B"/>
    <w:rsid w:val="00816EA6"/>
    <w:rsid w:val="008176DA"/>
    <w:rsid w:val="00817738"/>
    <w:rsid w:val="00822098"/>
    <w:rsid w:val="0082309E"/>
    <w:rsid w:val="00824289"/>
    <w:rsid w:val="00825F61"/>
    <w:rsid w:val="00826D12"/>
    <w:rsid w:val="0082748B"/>
    <w:rsid w:val="00830DD9"/>
    <w:rsid w:val="0083105E"/>
    <w:rsid w:val="00831990"/>
    <w:rsid w:val="008328E8"/>
    <w:rsid w:val="0083468D"/>
    <w:rsid w:val="00835677"/>
    <w:rsid w:val="00836A56"/>
    <w:rsid w:val="0083712F"/>
    <w:rsid w:val="008371D3"/>
    <w:rsid w:val="00841141"/>
    <w:rsid w:val="00843082"/>
    <w:rsid w:val="008440BF"/>
    <w:rsid w:val="008442C3"/>
    <w:rsid w:val="0084477F"/>
    <w:rsid w:val="00845562"/>
    <w:rsid w:val="00850186"/>
    <w:rsid w:val="0085027E"/>
    <w:rsid w:val="00850698"/>
    <w:rsid w:val="0085131A"/>
    <w:rsid w:val="00851CD6"/>
    <w:rsid w:val="00851F12"/>
    <w:rsid w:val="0085221D"/>
    <w:rsid w:val="00853170"/>
    <w:rsid w:val="00853545"/>
    <w:rsid w:val="008537FD"/>
    <w:rsid w:val="00853DA9"/>
    <w:rsid w:val="00854ABC"/>
    <w:rsid w:val="00856BDD"/>
    <w:rsid w:val="00856F51"/>
    <w:rsid w:val="00857A27"/>
    <w:rsid w:val="00857D8B"/>
    <w:rsid w:val="00860E08"/>
    <w:rsid w:val="008622F8"/>
    <w:rsid w:val="008631DA"/>
    <w:rsid w:val="0086343B"/>
    <w:rsid w:val="00863C0B"/>
    <w:rsid w:val="00864399"/>
    <w:rsid w:val="00864C59"/>
    <w:rsid w:val="00865AC1"/>
    <w:rsid w:val="00865EA9"/>
    <w:rsid w:val="00870CD6"/>
    <w:rsid w:val="00870E97"/>
    <w:rsid w:val="008711B6"/>
    <w:rsid w:val="00871D52"/>
    <w:rsid w:val="0087390E"/>
    <w:rsid w:val="008740EC"/>
    <w:rsid w:val="00874BFE"/>
    <w:rsid w:val="00875CF6"/>
    <w:rsid w:val="00876929"/>
    <w:rsid w:val="00877014"/>
    <w:rsid w:val="00877B2A"/>
    <w:rsid w:val="0088000A"/>
    <w:rsid w:val="008802E7"/>
    <w:rsid w:val="00880684"/>
    <w:rsid w:val="00881728"/>
    <w:rsid w:val="00885573"/>
    <w:rsid w:val="0088777B"/>
    <w:rsid w:val="00890617"/>
    <w:rsid w:val="00895BB5"/>
    <w:rsid w:val="008A05C6"/>
    <w:rsid w:val="008A14A3"/>
    <w:rsid w:val="008A187C"/>
    <w:rsid w:val="008A222D"/>
    <w:rsid w:val="008A2791"/>
    <w:rsid w:val="008A5AAF"/>
    <w:rsid w:val="008A5B7A"/>
    <w:rsid w:val="008A5E6B"/>
    <w:rsid w:val="008A6A29"/>
    <w:rsid w:val="008B1394"/>
    <w:rsid w:val="008B2775"/>
    <w:rsid w:val="008B3D41"/>
    <w:rsid w:val="008B5159"/>
    <w:rsid w:val="008B53C5"/>
    <w:rsid w:val="008C0584"/>
    <w:rsid w:val="008C070E"/>
    <w:rsid w:val="008C174A"/>
    <w:rsid w:val="008C2906"/>
    <w:rsid w:val="008C380F"/>
    <w:rsid w:val="008C3BDD"/>
    <w:rsid w:val="008C4C7E"/>
    <w:rsid w:val="008C5568"/>
    <w:rsid w:val="008C5AEF"/>
    <w:rsid w:val="008C6AA8"/>
    <w:rsid w:val="008C6B56"/>
    <w:rsid w:val="008C7F6D"/>
    <w:rsid w:val="008D02EE"/>
    <w:rsid w:val="008D1BDE"/>
    <w:rsid w:val="008D21DB"/>
    <w:rsid w:val="008D294D"/>
    <w:rsid w:val="008D2FC4"/>
    <w:rsid w:val="008D41FE"/>
    <w:rsid w:val="008D51CB"/>
    <w:rsid w:val="008D6B0D"/>
    <w:rsid w:val="008E390B"/>
    <w:rsid w:val="008E4C1B"/>
    <w:rsid w:val="008E50B1"/>
    <w:rsid w:val="008E5558"/>
    <w:rsid w:val="008E6963"/>
    <w:rsid w:val="008E784B"/>
    <w:rsid w:val="008F07CF"/>
    <w:rsid w:val="008F089B"/>
    <w:rsid w:val="008F08CA"/>
    <w:rsid w:val="008F0C36"/>
    <w:rsid w:val="008F1747"/>
    <w:rsid w:val="008F2654"/>
    <w:rsid w:val="008F4019"/>
    <w:rsid w:val="008F4313"/>
    <w:rsid w:val="008F43FA"/>
    <w:rsid w:val="008F4CB8"/>
    <w:rsid w:val="008F4CEF"/>
    <w:rsid w:val="008F4F0B"/>
    <w:rsid w:val="008F66F5"/>
    <w:rsid w:val="008F6829"/>
    <w:rsid w:val="008F6C87"/>
    <w:rsid w:val="0090067D"/>
    <w:rsid w:val="009029DF"/>
    <w:rsid w:val="00902C59"/>
    <w:rsid w:val="00903172"/>
    <w:rsid w:val="009031CA"/>
    <w:rsid w:val="009038B5"/>
    <w:rsid w:val="009051EE"/>
    <w:rsid w:val="009062C6"/>
    <w:rsid w:val="00906679"/>
    <w:rsid w:val="0091020D"/>
    <w:rsid w:val="009115A1"/>
    <w:rsid w:val="00916022"/>
    <w:rsid w:val="00916189"/>
    <w:rsid w:val="00916DBB"/>
    <w:rsid w:val="00917B30"/>
    <w:rsid w:val="00921FF6"/>
    <w:rsid w:val="00922DE5"/>
    <w:rsid w:val="0092397F"/>
    <w:rsid w:val="00923DF5"/>
    <w:rsid w:val="00924AF0"/>
    <w:rsid w:val="00924C9A"/>
    <w:rsid w:val="0092532E"/>
    <w:rsid w:val="00925B2F"/>
    <w:rsid w:val="00926D81"/>
    <w:rsid w:val="00930345"/>
    <w:rsid w:val="009303F4"/>
    <w:rsid w:val="009319A7"/>
    <w:rsid w:val="00932939"/>
    <w:rsid w:val="00932ADE"/>
    <w:rsid w:val="00932F68"/>
    <w:rsid w:val="00934417"/>
    <w:rsid w:val="00934AA3"/>
    <w:rsid w:val="00934C12"/>
    <w:rsid w:val="0093558C"/>
    <w:rsid w:val="00935B3F"/>
    <w:rsid w:val="009360A8"/>
    <w:rsid w:val="0093698D"/>
    <w:rsid w:val="00937E04"/>
    <w:rsid w:val="00937FF4"/>
    <w:rsid w:val="009409E8"/>
    <w:rsid w:val="00940E71"/>
    <w:rsid w:val="0094123C"/>
    <w:rsid w:val="00942844"/>
    <w:rsid w:val="0094466A"/>
    <w:rsid w:val="009448E0"/>
    <w:rsid w:val="009453AF"/>
    <w:rsid w:val="00946602"/>
    <w:rsid w:val="009467D5"/>
    <w:rsid w:val="00947D12"/>
    <w:rsid w:val="00947D78"/>
    <w:rsid w:val="00950E78"/>
    <w:rsid w:val="009520B8"/>
    <w:rsid w:val="009530DD"/>
    <w:rsid w:val="009547BD"/>
    <w:rsid w:val="00954961"/>
    <w:rsid w:val="009551B6"/>
    <w:rsid w:val="00956017"/>
    <w:rsid w:val="00961727"/>
    <w:rsid w:val="00961CB9"/>
    <w:rsid w:val="00962177"/>
    <w:rsid w:val="009646A3"/>
    <w:rsid w:val="00964732"/>
    <w:rsid w:val="009665CA"/>
    <w:rsid w:val="00971374"/>
    <w:rsid w:val="009721B4"/>
    <w:rsid w:val="009731CF"/>
    <w:rsid w:val="00973BC5"/>
    <w:rsid w:val="009741BE"/>
    <w:rsid w:val="00974525"/>
    <w:rsid w:val="00974B06"/>
    <w:rsid w:val="009770EA"/>
    <w:rsid w:val="00977C27"/>
    <w:rsid w:val="00980432"/>
    <w:rsid w:val="009817E5"/>
    <w:rsid w:val="00981F5D"/>
    <w:rsid w:val="00982FCF"/>
    <w:rsid w:val="009832AD"/>
    <w:rsid w:val="009833B8"/>
    <w:rsid w:val="009836FE"/>
    <w:rsid w:val="00983B54"/>
    <w:rsid w:val="00984343"/>
    <w:rsid w:val="009844AF"/>
    <w:rsid w:val="00984BE7"/>
    <w:rsid w:val="00985013"/>
    <w:rsid w:val="009859F7"/>
    <w:rsid w:val="009864E8"/>
    <w:rsid w:val="00986CE3"/>
    <w:rsid w:val="0098756E"/>
    <w:rsid w:val="00987913"/>
    <w:rsid w:val="00990087"/>
    <w:rsid w:val="0099035C"/>
    <w:rsid w:val="00990431"/>
    <w:rsid w:val="00990A52"/>
    <w:rsid w:val="00990F03"/>
    <w:rsid w:val="009911DB"/>
    <w:rsid w:val="009919F6"/>
    <w:rsid w:val="00994B51"/>
    <w:rsid w:val="00994F8A"/>
    <w:rsid w:val="00995921"/>
    <w:rsid w:val="00995BDC"/>
    <w:rsid w:val="0099615B"/>
    <w:rsid w:val="00996BD3"/>
    <w:rsid w:val="00997360"/>
    <w:rsid w:val="00997991"/>
    <w:rsid w:val="009A1A9D"/>
    <w:rsid w:val="009A2A09"/>
    <w:rsid w:val="009A4BF5"/>
    <w:rsid w:val="009A4CC8"/>
    <w:rsid w:val="009A5F53"/>
    <w:rsid w:val="009A785A"/>
    <w:rsid w:val="009B0409"/>
    <w:rsid w:val="009B0E98"/>
    <w:rsid w:val="009B0F86"/>
    <w:rsid w:val="009B115B"/>
    <w:rsid w:val="009B1EA4"/>
    <w:rsid w:val="009B225B"/>
    <w:rsid w:val="009B2BDE"/>
    <w:rsid w:val="009B3056"/>
    <w:rsid w:val="009B3250"/>
    <w:rsid w:val="009B4B9A"/>
    <w:rsid w:val="009B5F79"/>
    <w:rsid w:val="009B72BD"/>
    <w:rsid w:val="009C0B97"/>
    <w:rsid w:val="009C1684"/>
    <w:rsid w:val="009C1D68"/>
    <w:rsid w:val="009C2DF6"/>
    <w:rsid w:val="009C3C23"/>
    <w:rsid w:val="009C502B"/>
    <w:rsid w:val="009C60E5"/>
    <w:rsid w:val="009C61D7"/>
    <w:rsid w:val="009C7B84"/>
    <w:rsid w:val="009D05C9"/>
    <w:rsid w:val="009D0CA8"/>
    <w:rsid w:val="009D1C3F"/>
    <w:rsid w:val="009D1EEE"/>
    <w:rsid w:val="009D4ACA"/>
    <w:rsid w:val="009D4F92"/>
    <w:rsid w:val="009D59EF"/>
    <w:rsid w:val="009D5BAF"/>
    <w:rsid w:val="009D6666"/>
    <w:rsid w:val="009D6AF8"/>
    <w:rsid w:val="009D6B9B"/>
    <w:rsid w:val="009E07C6"/>
    <w:rsid w:val="009E118B"/>
    <w:rsid w:val="009E2C21"/>
    <w:rsid w:val="009E3B9C"/>
    <w:rsid w:val="009E3BB5"/>
    <w:rsid w:val="009E3D04"/>
    <w:rsid w:val="009E4000"/>
    <w:rsid w:val="009E40D4"/>
    <w:rsid w:val="009E491E"/>
    <w:rsid w:val="009E4A87"/>
    <w:rsid w:val="009E5644"/>
    <w:rsid w:val="009E75E2"/>
    <w:rsid w:val="009F1287"/>
    <w:rsid w:val="009F2C5A"/>
    <w:rsid w:val="009F2EF7"/>
    <w:rsid w:val="009F4C55"/>
    <w:rsid w:val="009F51A9"/>
    <w:rsid w:val="009F7122"/>
    <w:rsid w:val="009F7DC5"/>
    <w:rsid w:val="00A00F4B"/>
    <w:rsid w:val="00A01D21"/>
    <w:rsid w:val="00A01D68"/>
    <w:rsid w:val="00A01EC2"/>
    <w:rsid w:val="00A02446"/>
    <w:rsid w:val="00A026C4"/>
    <w:rsid w:val="00A02A0E"/>
    <w:rsid w:val="00A04895"/>
    <w:rsid w:val="00A0603C"/>
    <w:rsid w:val="00A06701"/>
    <w:rsid w:val="00A10108"/>
    <w:rsid w:val="00A107AC"/>
    <w:rsid w:val="00A123A1"/>
    <w:rsid w:val="00A13772"/>
    <w:rsid w:val="00A169E3"/>
    <w:rsid w:val="00A22D27"/>
    <w:rsid w:val="00A23CAC"/>
    <w:rsid w:val="00A26621"/>
    <w:rsid w:val="00A26660"/>
    <w:rsid w:val="00A268E0"/>
    <w:rsid w:val="00A27CE1"/>
    <w:rsid w:val="00A27F3F"/>
    <w:rsid w:val="00A3057C"/>
    <w:rsid w:val="00A3066F"/>
    <w:rsid w:val="00A31041"/>
    <w:rsid w:val="00A31486"/>
    <w:rsid w:val="00A31932"/>
    <w:rsid w:val="00A3367B"/>
    <w:rsid w:val="00A346B7"/>
    <w:rsid w:val="00A35158"/>
    <w:rsid w:val="00A35AE2"/>
    <w:rsid w:val="00A369AD"/>
    <w:rsid w:val="00A36D7D"/>
    <w:rsid w:val="00A37FC9"/>
    <w:rsid w:val="00A411CA"/>
    <w:rsid w:val="00A4126E"/>
    <w:rsid w:val="00A4295C"/>
    <w:rsid w:val="00A44978"/>
    <w:rsid w:val="00A460C6"/>
    <w:rsid w:val="00A464ED"/>
    <w:rsid w:val="00A4675F"/>
    <w:rsid w:val="00A475B0"/>
    <w:rsid w:val="00A47F8C"/>
    <w:rsid w:val="00A515E2"/>
    <w:rsid w:val="00A5176A"/>
    <w:rsid w:val="00A53B57"/>
    <w:rsid w:val="00A53BA8"/>
    <w:rsid w:val="00A541A8"/>
    <w:rsid w:val="00A54F67"/>
    <w:rsid w:val="00A553E3"/>
    <w:rsid w:val="00A5550B"/>
    <w:rsid w:val="00A55F7A"/>
    <w:rsid w:val="00A5770C"/>
    <w:rsid w:val="00A57E7E"/>
    <w:rsid w:val="00A60EAD"/>
    <w:rsid w:val="00A62693"/>
    <w:rsid w:val="00A631EB"/>
    <w:rsid w:val="00A63262"/>
    <w:rsid w:val="00A63B4D"/>
    <w:rsid w:val="00A64289"/>
    <w:rsid w:val="00A66B60"/>
    <w:rsid w:val="00A6755B"/>
    <w:rsid w:val="00A67745"/>
    <w:rsid w:val="00A6774E"/>
    <w:rsid w:val="00A67A74"/>
    <w:rsid w:val="00A706A8"/>
    <w:rsid w:val="00A707F4"/>
    <w:rsid w:val="00A70EFB"/>
    <w:rsid w:val="00A71076"/>
    <w:rsid w:val="00A72A19"/>
    <w:rsid w:val="00A731CA"/>
    <w:rsid w:val="00A734AE"/>
    <w:rsid w:val="00A73BE3"/>
    <w:rsid w:val="00A7784A"/>
    <w:rsid w:val="00A80007"/>
    <w:rsid w:val="00A81E2B"/>
    <w:rsid w:val="00A828E0"/>
    <w:rsid w:val="00A82C36"/>
    <w:rsid w:val="00A85215"/>
    <w:rsid w:val="00A85FAC"/>
    <w:rsid w:val="00A87EBF"/>
    <w:rsid w:val="00A91BEE"/>
    <w:rsid w:val="00A92367"/>
    <w:rsid w:val="00A9351C"/>
    <w:rsid w:val="00A96315"/>
    <w:rsid w:val="00A96528"/>
    <w:rsid w:val="00A97BCA"/>
    <w:rsid w:val="00AA030C"/>
    <w:rsid w:val="00AA1254"/>
    <w:rsid w:val="00AA22C5"/>
    <w:rsid w:val="00AA4824"/>
    <w:rsid w:val="00AA5E59"/>
    <w:rsid w:val="00AA6CEA"/>
    <w:rsid w:val="00AB059C"/>
    <w:rsid w:val="00AB18CF"/>
    <w:rsid w:val="00AB2211"/>
    <w:rsid w:val="00AB3615"/>
    <w:rsid w:val="00AB3678"/>
    <w:rsid w:val="00AB376E"/>
    <w:rsid w:val="00AB5723"/>
    <w:rsid w:val="00AB6F8D"/>
    <w:rsid w:val="00AB767A"/>
    <w:rsid w:val="00AC0C8E"/>
    <w:rsid w:val="00AC26F1"/>
    <w:rsid w:val="00AC485E"/>
    <w:rsid w:val="00AC4900"/>
    <w:rsid w:val="00AC5B9A"/>
    <w:rsid w:val="00AC5EF7"/>
    <w:rsid w:val="00AC6DB8"/>
    <w:rsid w:val="00AC7060"/>
    <w:rsid w:val="00AC726E"/>
    <w:rsid w:val="00AC7B55"/>
    <w:rsid w:val="00AD1495"/>
    <w:rsid w:val="00AD7071"/>
    <w:rsid w:val="00AD7163"/>
    <w:rsid w:val="00AD73B5"/>
    <w:rsid w:val="00AE0295"/>
    <w:rsid w:val="00AE0534"/>
    <w:rsid w:val="00AE4832"/>
    <w:rsid w:val="00AE5226"/>
    <w:rsid w:val="00AE6320"/>
    <w:rsid w:val="00AF05F1"/>
    <w:rsid w:val="00AF08D1"/>
    <w:rsid w:val="00AF2706"/>
    <w:rsid w:val="00AF36EF"/>
    <w:rsid w:val="00AF3998"/>
    <w:rsid w:val="00AF42C5"/>
    <w:rsid w:val="00AF4491"/>
    <w:rsid w:val="00AF5515"/>
    <w:rsid w:val="00AF65A7"/>
    <w:rsid w:val="00AF6A18"/>
    <w:rsid w:val="00AF6CFA"/>
    <w:rsid w:val="00B0046F"/>
    <w:rsid w:val="00B0478C"/>
    <w:rsid w:val="00B05B7D"/>
    <w:rsid w:val="00B10FBB"/>
    <w:rsid w:val="00B1228D"/>
    <w:rsid w:val="00B124B6"/>
    <w:rsid w:val="00B12F29"/>
    <w:rsid w:val="00B14D4A"/>
    <w:rsid w:val="00B165BF"/>
    <w:rsid w:val="00B17063"/>
    <w:rsid w:val="00B1786F"/>
    <w:rsid w:val="00B228FE"/>
    <w:rsid w:val="00B23FB8"/>
    <w:rsid w:val="00B246AA"/>
    <w:rsid w:val="00B24758"/>
    <w:rsid w:val="00B24FC4"/>
    <w:rsid w:val="00B26C51"/>
    <w:rsid w:val="00B3052C"/>
    <w:rsid w:val="00B33075"/>
    <w:rsid w:val="00B33265"/>
    <w:rsid w:val="00B354D4"/>
    <w:rsid w:val="00B35AEA"/>
    <w:rsid w:val="00B37A5C"/>
    <w:rsid w:val="00B401E9"/>
    <w:rsid w:val="00B404CA"/>
    <w:rsid w:val="00B40C1D"/>
    <w:rsid w:val="00B428E0"/>
    <w:rsid w:val="00B43391"/>
    <w:rsid w:val="00B51A71"/>
    <w:rsid w:val="00B52A5A"/>
    <w:rsid w:val="00B530C7"/>
    <w:rsid w:val="00B53E92"/>
    <w:rsid w:val="00B55107"/>
    <w:rsid w:val="00B57725"/>
    <w:rsid w:val="00B57A83"/>
    <w:rsid w:val="00B57BB0"/>
    <w:rsid w:val="00B60652"/>
    <w:rsid w:val="00B60D08"/>
    <w:rsid w:val="00B6125F"/>
    <w:rsid w:val="00B6166C"/>
    <w:rsid w:val="00B63038"/>
    <w:rsid w:val="00B63289"/>
    <w:rsid w:val="00B64934"/>
    <w:rsid w:val="00B64DDE"/>
    <w:rsid w:val="00B65E2B"/>
    <w:rsid w:val="00B66135"/>
    <w:rsid w:val="00B67492"/>
    <w:rsid w:val="00B67FBC"/>
    <w:rsid w:val="00B769F9"/>
    <w:rsid w:val="00B771D2"/>
    <w:rsid w:val="00B77C4A"/>
    <w:rsid w:val="00B81078"/>
    <w:rsid w:val="00B82A41"/>
    <w:rsid w:val="00B82C21"/>
    <w:rsid w:val="00B87033"/>
    <w:rsid w:val="00B8711E"/>
    <w:rsid w:val="00B87D46"/>
    <w:rsid w:val="00B91BB0"/>
    <w:rsid w:val="00B9262B"/>
    <w:rsid w:val="00B93062"/>
    <w:rsid w:val="00B931F6"/>
    <w:rsid w:val="00B93518"/>
    <w:rsid w:val="00B9369E"/>
    <w:rsid w:val="00B937C1"/>
    <w:rsid w:val="00B94E79"/>
    <w:rsid w:val="00B95B94"/>
    <w:rsid w:val="00BA0141"/>
    <w:rsid w:val="00BA16DA"/>
    <w:rsid w:val="00BA177B"/>
    <w:rsid w:val="00BA1B7D"/>
    <w:rsid w:val="00BA1F3B"/>
    <w:rsid w:val="00BA2FF8"/>
    <w:rsid w:val="00BA3BA2"/>
    <w:rsid w:val="00BA41F3"/>
    <w:rsid w:val="00BA4950"/>
    <w:rsid w:val="00BA542A"/>
    <w:rsid w:val="00BA7607"/>
    <w:rsid w:val="00BA7C3B"/>
    <w:rsid w:val="00BA7CC9"/>
    <w:rsid w:val="00BB073D"/>
    <w:rsid w:val="00BB2FF7"/>
    <w:rsid w:val="00BB5597"/>
    <w:rsid w:val="00BB5F3E"/>
    <w:rsid w:val="00BB7D05"/>
    <w:rsid w:val="00BB7D0C"/>
    <w:rsid w:val="00BC256F"/>
    <w:rsid w:val="00BC2792"/>
    <w:rsid w:val="00BC451C"/>
    <w:rsid w:val="00BC56A4"/>
    <w:rsid w:val="00BC5F4A"/>
    <w:rsid w:val="00BD106A"/>
    <w:rsid w:val="00BD13B0"/>
    <w:rsid w:val="00BD1BCB"/>
    <w:rsid w:val="00BD2321"/>
    <w:rsid w:val="00BD2CE2"/>
    <w:rsid w:val="00BD2DC6"/>
    <w:rsid w:val="00BD476C"/>
    <w:rsid w:val="00BD62FA"/>
    <w:rsid w:val="00BD7063"/>
    <w:rsid w:val="00BD76E6"/>
    <w:rsid w:val="00BE0078"/>
    <w:rsid w:val="00BE1823"/>
    <w:rsid w:val="00BE3B1C"/>
    <w:rsid w:val="00BE4852"/>
    <w:rsid w:val="00BE5632"/>
    <w:rsid w:val="00BE6EA2"/>
    <w:rsid w:val="00BE75D4"/>
    <w:rsid w:val="00BE777F"/>
    <w:rsid w:val="00BF02C1"/>
    <w:rsid w:val="00BF0C37"/>
    <w:rsid w:val="00BF1E73"/>
    <w:rsid w:val="00BF4525"/>
    <w:rsid w:val="00BF53A7"/>
    <w:rsid w:val="00BF5652"/>
    <w:rsid w:val="00BF6762"/>
    <w:rsid w:val="00BF7426"/>
    <w:rsid w:val="00BF77C9"/>
    <w:rsid w:val="00C002D9"/>
    <w:rsid w:val="00C0188A"/>
    <w:rsid w:val="00C01A4A"/>
    <w:rsid w:val="00C0306A"/>
    <w:rsid w:val="00C0328B"/>
    <w:rsid w:val="00C0713A"/>
    <w:rsid w:val="00C07EBB"/>
    <w:rsid w:val="00C11DEC"/>
    <w:rsid w:val="00C125E1"/>
    <w:rsid w:val="00C129C7"/>
    <w:rsid w:val="00C12D77"/>
    <w:rsid w:val="00C13C3F"/>
    <w:rsid w:val="00C13EBE"/>
    <w:rsid w:val="00C15F55"/>
    <w:rsid w:val="00C20860"/>
    <w:rsid w:val="00C21964"/>
    <w:rsid w:val="00C21AEA"/>
    <w:rsid w:val="00C21DE3"/>
    <w:rsid w:val="00C2217B"/>
    <w:rsid w:val="00C2381C"/>
    <w:rsid w:val="00C25567"/>
    <w:rsid w:val="00C25B16"/>
    <w:rsid w:val="00C264E6"/>
    <w:rsid w:val="00C276ED"/>
    <w:rsid w:val="00C27721"/>
    <w:rsid w:val="00C303B3"/>
    <w:rsid w:val="00C308AC"/>
    <w:rsid w:val="00C31C1F"/>
    <w:rsid w:val="00C32FFD"/>
    <w:rsid w:val="00C34769"/>
    <w:rsid w:val="00C36717"/>
    <w:rsid w:val="00C40599"/>
    <w:rsid w:val="00C40B75"/>
    <w:rsid w:val="00C40C7B"/>
    <w:rsid w:val="00C40E0E"/>
    <w:rsid w:val="00C41905"/>
    <w:rsid w:val="00C41AFE"/>
    <w:rsid w:val="00C42346"/>
    <w:rsid w:val="00C44D9C"/>
    <w:rsid w:val="00C45BBE"/>
    <w:rsid w:val="00C46B41"/>
    <w:rsid w:val="00C46B4D"/>
    <w:rsid w:val="00C478CA"/>
    <w:rsid w:val="00C47FFD"/>
    <w:rsid w:val="00C50642"/>
    <w:rsid w:val="00C54359"/>
    <w:rsid w:val="00C5470A"/>
    <w:rsid w:val="00C54EE9"/>
    <w:rsid w:val="00C55E3F"/>
    <w:rsid w:val="00C562FB"/>
    <w:rsid w:val="00C569AE"/>
    <w:rsid w:val="00C573B8"/>
    <w:rsid w:val="00C60AE9"/>
    <w:rsid w:val="00C628DD"/>
    <w:rsid w:val="00C62E2F"/>
    <w:rsid w:val="00C631D6"/>
    <w:rsid w:val="00C64112"/>
    <w:rsid w:val="00C651AF"/>
    <w:rsid w:val="00C6592B"/>
    <w:rsid w:val="00C66612"/>
    <w:rsid w:val="00C6677B"/>
    <w:rsid w:val="00C66CBA"/>
    <w:rsid w:val="00C66FFB"/>
    <w:rsid w:val="00C70329"/>
    <w:rsid w:val="00C71AD2"/>
    <w:rsid w:val="00C73720"/>
    <w:rsid w:val="00C74206"/>
    <w:rsid w:val="00C74346"/>
    <w:rsid w:val="00C74FE4"/>
    <w:rsid w:val="00C75210"/>
    <w:rsid w:val="00C77272"/>
    <w:rsid w:val="00C77631"/>
    <w:rsid w:val="00C83A6F"/>
    <w:rsid w:val="00C840F9"/>
    <w:rsid w:val="00C84CA9"/>
    <w:rsid w:val="00C86D33"/>
    <w:rsid w:val="00C8765A"/>
    <w:rsid w:val="00C90209"/>
    <w:rsid w:val="00C90955"/>
    <w:rsid w:val="00C91114"/>
    <w:rsid w:val="00C91478"/>
    <w:rsid w:val="00C924FD"/>
    <w:rsid w:val="00C92B90"/>
    <w:rsid w:val="00C94AB4"/>
    <w:rsid w:val="00C953EE"/>
    <w:rsid w:val="00C96CF4"/>
    <w:rsid w:val="00C977DE"/>
    <w:rsid w:val="00CA09D1"/>
    <w:rsid w:val="00CA0FF3"/>
    <w:rsid w:val="00CA4020"/>
    <w:rsid w:val="00CA7FC4"/>
    <w:rsid w:val="00CB0205"/>
    <w:rsid w:val="00CB0AB9"/>
    <w:rsid w:val="00CB1173"/>
    <w:rsid w:val="00CB1728"/>
    <w:rsid w:val="00CB1C4C"/>
    <w:rsid w:val="00CB314D"/>
    <w:rsid w:val="00CB3422"/>
    <w:rsid w:val="00CB5B69"/>
    <w:rsid w:val="00CB6103"/>
    <w:rsid w:val="00CB75FE"/>
    <w:rsid w:val="00CB77E9"/>
    <w:rsid w:val="00CC000B"/>
    <w:rsid w:val="00CC3175"/>
    <w:rsid w:val="00CC5BDC"/>
    <w:rsid w:val="00CC7040"/>
    <w:rsid w:val="00CD0908"/>
    <w:rsid w:val="00CD0C0F"/>
    <w:rsid w:val="00CD16B6"/>
    <w:rsid w:val="00CD185C"/>
    <w:rsid w:val="00CD23D1"/>
    <w:rsid w:val="00CD355E"/>
    <w:rsid w:val="00CD3850"/>
    <w:rsid w:val="00CD4563"/>
    <w:rsid w:val="00CD5FC7"/>
    <w:rsid w:val="00CD6222"/>
    <w:rsid w:val="00CD73C6"/>
    <w:rsid w:val="00CD743C"/>
    <w:rsid w:val="00CD76EC"/>
    <w:rsid w:val="00CE17E9"/>
    <w:rsid w:val="00CE30E0"/>
    <w:rsid w:val="00CE3B37"/>
    <w:rsid w:val="00CE3DDA"/>
    <w:rsid w:val="00CE48A7"/>
    <w:rsid w:val="00CE7C0E"/>
    <w:rsid w:val="00CE7CE9"/>
    <w:rsid w:val="00CF3367"/>
    <w:rsid w:val="00CF3B82"/>
    <w:rsid w:val="00CF5C3A"/>
    <w:rsid w:val="00CF76AE"/>
    <w:rsid w:val="00CF7FC4"/>
    <w:rsid w:val="00D00634"/>
    <w:rsid w:val="00D0128F"/>
    <w:rsid w:val="00D01D49"/>
    <w:rsid w:val="00D02C33"/>
    <w:rsid w:val="00D03A0E"/>
    <w:rsid w:val="00D04288"/>
    <w:rsid w:val="00D0474A"/>
    <w:rsid w:val="00D04F6B"/>
    <w:rsid w:val="00D04FEA"/>
    <w:rsid w:val="00D057E2"/>
    <w:rsid w:val="00D05FA1"/>
    <w:rsid w:val="00D07A24"/>
    <w:rsid w:val="00D07E8D"/>
    <w:rsid w:val="00D10AC6"/>
    <w:rsid w:val="00D128DB"/>
    <w:rsid w:val="00D129D8"/>
    <w:rsid w:val="00D134F9"/>
    <w:rsid w:val="00D13F74"/>
    <w:rsid w:val="00D14173"/>
    <w:rsid w:val="00D14A45"/>
    <w:rsid w:val="00D15A76"/>
    <w:rsid w:val="00D200C3"/>
    <w:rsid w:val="00D21674"/>
    <w:rsid w:val="00D22506"/>
    <w:rsid w:val="00D234BC"/>
    <w:rsid w:val="00D235AC"/>
    <w:rsid w:val="00D24529"/>
    <w:rsid w:val="00D270BD"/>
    <w:rsid w:val="00D272FA"/>
    <w:rsid w:val="00D30491"/>
    <w:rsid w:val="00D30D11"/>
    <w:rsid w:val="00D34327"/>
    <w:rsid w:val="00D34C79"/>
    <w:rsid w:val="00D34F67"/>
    <w:rsid w:val="00D34F79"/>
    <w:rsid w:val="00D35AC7"/>
    <w:rsid w:val="00D35DAA"/>
    <w:rsid w:val="00D37228"/>
    <w:rsid w:val="00D37276"/>
    <w:rsid w:val="00D37F3F"/>
    <w:rsid w:val="00D4022E"/>
    <w:rsid w:val="00D40971"/>
    <w:rsid w:val="00D415E6"/>
    <w:rsid w:val="00D42CF5"/>
    <w:rsid w:val="00D436B8"/>
    <w:rsid w:val="00D44408"/>
    <w:rsid w:val="00D44669"/>
    <w:rsid w:val="00D44B11"/>
    <w:rsid w:val="00D44BC6"/>
    <w:rsid w:val="00D4521A"/>
    <w:rsid w:val="00D456D8"/>
    <w:rsid w:val="00D46A4A"/>
    <w:rsid w:val="00D46F68"/>
    <w:rsid w:val="00D4706C"/>
    <w:rsid w:val="00D47499"/>
    <w:rsid w:val="00D51407"/>
    <w:rsid w:val="00D5150E"/>
    <w:rsid w:val="00D51732"/>
    <w:rsid w:val="00D51940"/>
    <w:rsid w:val="00D51B01"/>
    <w:rsid w:val="00D52DBB"/>
    <w:rsid w:val="00D533C0"/>
    <w:rsid w:val="00D54EAD"/>
    <w:rsid w:val="00D556E0"/>
    <w:rsid w:val="00D5730C"/>
    <w:rsid w:val="00D6010A"/>
    <w:rsid w:val="00D61F76"/>
    <w:rsid w:val="00D621EF"/>
    <w:rsid w:val="00D630BB"/>
    <w:rsid w:val="00D63B97"/>
    <w:rsid w:val="00D63D2B"/>
    <w:rsid w:val="00D653F2"/>
    <w:rsid w:val="00D67C6B"/>
    <w:rsid w:val="00D707A0"/>
    <w:rsid w:val="00D70DB2"/>
    <w:rsid w:val="00D7102B"/>
    <w:rsid w:val="00D7107B"/>
    <w:rsid w:val="00D7226A"/>
    <w:rsid w:val="00D72BAB"/>
    <w:rsid w:val="00D72F18"/>
    <w:rsid w:val="00D737A2"/>
    <w:rsid w:val="00D73FFC"/>
    <w:rsid w:val="00D7510A"/>
    <w:rsid w:val="00D75623"/>
    <w:rsid w:val="00D818BA"/>
    <w:rsid w:val="00D82EEE"/>
    <w:rsid w:val="00D833EF"/>
    <w:rsid w:val="00D843FB"/>
    <w:rsid w:val="00D856E1"/>
    <w:rsid w:val="00D85B24"/>
    <w:rsid w:val="00D85CEA"/>
    <w:rsid w:val="00D90536"/>
    <w:rsid w:val="00D9083C"/>
    <w:rsid w:val="00D92837"/>
    <w:rsid w:val="00D941A7"/>
    <w:rsid w:val="00D94BE8"/>
    <w:rsid w:val="00D95A43"/>
    <w:rsid w:val="00DA1717"/>
    <w:rsid w:val="00DA1ED6"/>
    <w:rsid w:val="00DA35B6"/>
    <w:rsid w:val="00DA4F44"/>
    <w:rsid w:val="00DA56D6"/>
    <w:rsid w:val="00DA6100"/>
    <w:rsid w:val="00DA7126"/>
    <w:rsid w:val="00DB07CD"/>
    <w:rsid w:val="00DB0AFE"/>
    <w:rsid w:val="00DB101B"/>
    <w:rsid w:val="00DB2E5A"/>
    <w:rsid w:val="00DB44FF"/>
    <w:rsid w:val="00DB5A5D"/>
    <w:rsid w:val="00DB7E94"/>
    <w:rsid w:val="00DB7F46"/>
    <w:rsid w:val="00DC2B2C"/>
    <w:rsid w:val="00DC3360"/>
    <w:rsid w:val="00DC3807"/>
    <w:rsid w:val="00DC5465"/>
    <w:rsid w:val="00DC59C5"/>
    <w:rsid w:val="00DC5C31"/>
    <w:rsid w:val="00DC5E42"/>
    <w:rsid w:val="00DC65CA"/>
    <w:rsid w:val="00DC6754"/>
    <w:rsid w:val="00DC796B"/>
    <w:rsid w:val="00DD01D7"/>
    <w:rsid w:val="00DD2373"/>
    <w:rsid w:val="00DD39F2"/>
    <w:rsid w:val="00DD3D69"/>
    <w:rsid w:val="00DD4648"/>
    <w:rsid w:val="00DD61E6"/>
    <w:rsid w:val="00DE23BB"/>
    <w:rsid w:val="00DE2CD0"/>
    <w:rsid w:val="00DE2D47"/>
    <w:rsid w:val="00DE4FE0"/>
    <w:rsid w:val="00DE5C93"/>
    <w:rsid w:val="00DE7339"/>
    <w:rsid w:val="00DE7CD5"/>
    <w:rsid w:val="00DF0110"/>
    <w:rsid w:val="00DF16CB"/>
    <w:rsid w:val="00DF24FE"/>
    <w:rsid w:val="00DF3C94"/>
    <w:rsid w:val="00DF4218"/>
    <w:rsid w:val="00DF42FD"/>
    <w:rsid w:val="00DF48D5"/>
    <w:rsid w:val="00DF4F90"/>
    <w:rsid w:val="00DF5346"/>
    <w:rsid w:val="00DF6A76"/>
    <w:rsid w:val="00DF7C1E"/>
    <w:rsid w:val="00E001BC"/>
    <w:rsid w:val="00E002A0"/>
    <w:rsid w:val="00E00E13"/>
    <w:rsid w:val="00E021C3"/>
    <w:rsid w:val="00E021E3"/>
    <w:rsid w:val="00E06276"/>
    <w:rsid w:val="00E067B0"/>
    <w:rsid w:val="00E07200"/>
    <w:rsid w:val="00E10A1F"/>
    <w:rsid w:val="00E110B4"/>
    <w:rsid w:val="00E12193"/>
    <w:rsid w:val="00E12593"/>
    <w:rsid w:val="00E128CE"/>
    <w:rsid w:val="00E12B68"/>
    <w:rsid w:val="00E15D3B"/>
    <w:rsid w:val="00E15F89"/>
    <w:rsid w:val="00E16AD2"/>
    <w:rsid w:val="00E16BB3"/>
    <w:rsid w:val="00E17475"/>
    <w:rsid w:val="00E17891"/>
    <w:rsid w:val="00E17957"/>
    <w:rsid w:val="00E179CF"/>
    <w:rsid w:val="00E20527"/>
    <w:rsid w:val="00E2130C"/>
    <w:rsid w:val="00E21538"/>
    <w:rsid w:val="00E23388"/>
    <w:rsid w:val="00E23D47"/>
    <w:rsid w:val="00E24368"/>
    <w:rsid w:val="00E260DF"/>
    <w:rsid w:val="00E27A6C"/>
    <w:rsid w:val="00E3083D"/>
    <w:rsid w:val="00E30EFF"/>
    <w:rsid w:val="00E31376"/>
    <w:rsid w:val="00E31557"/>
    <w:rsid w:val="00E320FD"/>
    <w:rsid w:val="00E32729"/>
    <w:rsid w:val="00E32ACA"/>
    <w:rsid w:val="00E33A78"/>
    <w:rsid w:val="00E3647A"/>
    <w:rsid w:val="00E37FBC"/>
    <w:rsid w:val="00E40991"/>
    <w:rsid w:val="00E41021"/>
    <w:rsid w:val="00E45B13"/>
    <w:rsid w:val="00E4689A"/>
    <w:rsid w:val="00E4713E"/>
    <w:rsid w:val="00E50AC9"/>
    <w:rsid w:val="00E51681"/>
    <w:rsid w:val="00E51ED8"/>
    <w:rsid w:val="00E51FF7"/>
    <w:rsid w:val="00E53016"/>
    <w:rsid w:val="00E53CA9"/>
    <w:rsid w:val="00E54889"/>
    <w:rsid w:val="00E54D60"/>
    <w:rsid w:val="00E5567C"/>
    <w:rsid w:val="00E560DD"/>
    <w:rsid w:val="00E5640E"/>
    <w:rsid w:val="00E57461"/>
    <w:rsid w:val="00E608B0"/>
    <w:rsid w:val="00E609D7"/>
    <w:rsid w:val="00E61A6F"/>
    <w:rsid w:val="00E61C6F"/>
    <w:rsid w:val="00E62903"/>
    <w:rsid w:val="00E62C11"/>
    <w:rsid w:val="00E635BC"/>
    <w:rsid w:val="00E65676"/>
    <w:rsid w:val="00E73655"/>
    <w:rsid w:val="00E74AB2"/>
    <w:rsid w:val="00E7765C"/>
    <w:rsid w:val="00E82EBF"/>
    <w:rsid w:val="00E83ADA"/>
    <w:rsid w:val="00E8517D"/>
    <w:rsid w:val="00E85EF4"/>
    <w:rsid w:val="00E908D2"/>
    <w:rsid w:val="00E91472"/>
    <w:rsid w:val="00E91FD4"/>
    <w:rsid w:val="00EA048D"/>
    <w:rsid w:val="00EA079D"/>
    <w:rsid w:val="00EA12A5"/>
    <w:rsid w:val="00EA187F"/>
    <w:rsid w:val="00EA26DF"/>
    <w:rsid w:val="00EA2E19"/>
    <w:rsid w:val="00EA51C7"/>
    <w:rsid w:val="00EA58D6"/>
    <w:rsid w:val="00EA6605"/>
    <w:rsid w:val="00EA7547"/>
    <w:rsid w:val="00EB1711"/>
    <w:rsid w:val="00EB2C7A"/>
    <w:rsid w:val="00EB45B6"/>
    <w:rsid w:val="00EB4EEC"/>
    <w:rsid w:val="00EB689B"/>
    <w:rsid w:val="00EB75DD"/>
    <w:rsid w:val="00EB7701"/>
    <w:rsid w:val="00EC0275"/>
    <w:rsid w:val="00EC06CA"/>
    <w:rsid w:val="00EC0C37"/>
    <w:rsid w:val="00EC1829"/>
    <w:rsid w:val="00EC1996"/>
    <w:rsid w:val="00EC3068"/>
    <w:rsid w:val="00EC408C"/>
    <w:rsid w:val="00EC4873"/>
    <w:rsid w:val="00EC487B"/>
    <w:rsid w:val="00EC5A9A"/>
    <w:rsid w:val="00EC6486"/>
    <w:rsid w:val="00EC7092"/>
    <w:rsid w:val="00ED0036"/>
    <w:rsid w:val="00ED0C9A"/>
    <w:rsid w:val="00ED2AA3"/>
    <w:rsid w:val="00ED4537"/>
    <w:rsid w:val="00ED5E71"/>
    <w:rsid w:val="00ED5E92"/>
    <w:rsid w:val="00ED7193"/>
    <w:rsid w:val="00ED7563"/>
    <w:rsid w:val="00EE06B6"/>
    <w:rsid w:val="00EE1D10"/>
    <w:rsid w:val="00EE2A0A"/>
    <w:rsid w:val="00EE3583"/>
    <w:rsid w:val="00EE57B3"/>
    <w:rsid w:val="00EE6849"/>
    <w:rsid w:val="00EE705A"/>
    <w:rsid w:val="00EE759E"/>
    <w:rsid w:val="00EF0647"/>
    <w:rsid w:val="00EF1038"/>
    <w:rsid w:val="00EF13E2"/>
    <w:rsid w:val="00EF3C1C"/>
    <w:rsid w:val="00EF4337"/>
    <w:rsid w:val="00EF471C"/>
    <w:rsid w:val="00EF50E6"/>
    <w:rsid w:val="00EF5A34"/>
    <w:rsid w:val="00EF6345"/>
    <w:rsid w:val="00EF687D"/>
    <w:rsid w:val="00EF70E5"/>
    <w:rsid w:val="00F002CB"/>
    <w:rsid w:val="00F02B12"/>
    <w:rsid w:val="00F02DD1"/>
    <w:rsid w:val="00F04B05"/>
    <w:rsid w:val="00F0619E"/>
    <w:rsid w:val="00F06381"/>
    <w:rsid w:val="00F065D7"/>
    <w:rsid w:val="00F06857"/>
    <w:rsid w:val="00F07723"/>
    <w:rsid w:val="00F12373"/>
    <w:rsid w:val="00F13FDB"/>
    <w:rsid w:val="00F14DAB"/>
    <w:rsid w:val="00F15E9C"/>
    <w:rsid w:val="00F16E73"/>
    <w:rsid w:val="00F176DC"/>
    <w:rsid w:val="00F2314B"/>
    <w:rsid w:val="00F232F7"/>
    <w:rsid w:val="00F23A12"/>
    <w:rsid w:val="00F27E70"/>
    <w:rsid w:val="00F3061C"/>
    <w:rsid w:val="00F31CDA"/>
    <w:rsid w:val="00F31FAF"/>
    <w:rsid w:val="00F323F0"/>
    <w:rsid w:val="00F32D19"/>
    <w:rsid w:val="00F33747"/>
    <w:rsid w:val="00F343E2"/>
    <w:rsid w:val="00F34509"/>
    <w:rsid w:val="00F37B42"/>
    <w:rsid w:val="00F40172"/>
    <w:rsid w:val="00F41ECD"/>
    <w:rsid w:val="00F423D6"/>
    <w:rsid w:val="00F4266D"/>
    <w:rsid w:val="00F46DF5"/>
    <w:rsid w:val="00F476D4"/>
    <w:rsid w:val="00F51F8B"/>
    <w:rsid w:val="00F53FBD"/>
    <w:rsid w:val="00F56800"/>
    <w:rsid w:val="00F5776A"/>
    <w:rsid w:val="00F605DC"/>
    <w:rsid w:val="00F60AEA"/>
    <w:rsid w:val="00F60B5D"/>
    <w:rsid w:val="00F61287"/>
    <w:rsid w:val="00F6147E"/>
    <w:rsid w:val="00F62DC5"/>
    <w:rsid w:val="00F62F14"/>
    <w:rsid w:val="00F63B0C"/>
    <w:rsid w:val="00F64BED"/>
    <w:rsid w:val="00F65712"/>
    <w:rsid w:val="00F6663D"/>
    <w:rsid w:val="00F6741C"/>
    <w:rsid w:val="00F676A7"/>
    <w:rsid w:val="00F70E66"/>
    <w:rsid w:val="00F75EC3"/>
    <w:rsid w:val="00F76464"/>
    <w:rsid w:val="00F7667D"/>
    <w:rsid w:val="00F77FE9"/>
    <w:rsid w:val="00F84BCD"/>
    <w:rsid w:val="00F8583A"/>
    <w:rsid w:val="00F85B62"/>
    <w:rsid w:val="00F86881"/>
    <w:rsid w:val="00F8752E"/>
    <w:rsid w:val="00F95CAA"/>
    <w:rsid w:val="00F9745F"/>
    <w:rsid w:val="00FA008D"/>
    <w:rsid w:val="00FA02A2"/>
    <w:rsid w:val="00FA1160"/>
    <w:rsid w:val="00FA1463"/>
    <w:rsid w:val="00FA2A94"/>
    <w:rsid w:val="00FA2BC1"/>
    <w:rsid w:val="00FA46A9"/>
    <w:rsid w:val="00FA4804"/>
    <w:rsid w:val="00FA4CCE"/>
    <w:rsid w:val="00FA6278"/>
    <w:rsid w:val="00FA6EA4"/>
    <w:rsid w:val="00FB1160"/>
    <w:rsid w:val="00FB128D"/>
    <w:rsid w:val="00FB22F0"/>
    <w:rsid w:val="00FB2347"/>
    <w:rsid w:val="00FB3171"/>
    <w:rsid w:val="00FB3868"/>
    <w:rsid w:val="00FB5B80"/>
    <w:rsid w:val="00FC619B"/>
    <w:rsid w:val="00FC7022"/>
    <w:rsid w:val="00FC7184"/>
    <w:rsid w:val="00FC7326"/>
    <w:rsid w:val="00FD04E4"/>
    <w:rsid w:val="00FD0D77"/>
    <w:rsid w:val="00FD13DB"/>
    <w:rsid w:val="00FD263C"/>
    <w:rsid w:val="00FD28EF"/>
    <w:rsid w:val="00FD2917"/>
    <w:rsid w:val="00FD5241"/>
    <w:rsid w:val="00FD62DA"/>
    <w:rsid w:val="00FD6399"/>
    <w:rsid w:val="00FD6CCF"/>
    <w:rsid w:val="00FE0B3E"/>
    <w:rsid w:val="00FE1635"/>
    <w:rsid w:val="00FE1EC5"/>
    <w:rsid w:val="00FE465E"/>
    <w:rsid w:val="00FE46C1"/>
    <w:rsid w:val="00FE5A86"/>
    <w:rsid w:val="00FE73E2"/>
    <w:rsid w:val="00FF22C7"/>
    <w:rsid w:val="00FF37DC"/>
    <w:rsid w:val="00FF4E26"/>
    <w:rsid w:val="00FF5E28"/>
    <w:rsid w:val="00FF672B"/>
    <w:rsid w:val="00FF6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12]">
      <v:fill color="white" on="f"/>
      <v:stroke color="none [2412]"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Columns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Hik正文"/>
    <w:qFormat/>
    <w:rsid w:val="00B1228D"/>
    <w:pPr>
      <w:topLinePunct/>
      <w:spacing w:before="40" w:after="40"/>
    </w:pPr>
    <w:rPr>
      <w:rFonts w:asciiTheme="minorHAnsi" w:eastAsia="方正中等线简体" w:hAnsiTheme="minorHAnsi"/>
      <w:kern w:val="2"/>
      <w:sz w:val="24"/>
      <w:szCs w:val="24"/>
    </w:rPr>
  </w:style>
  <w:style w:type="paragraph" w:styleId="12">
    <w:name w:val="heading 1"/>
    <w:aliases w:val="heading 1,H1,h1,app heading 1,l1,Huvudrubrik,SAHeading 1,Heading 0,Header 1,Header1,Section Heading,(Chapter Nbr),R1,H11,Level 1 Topic Heading,dd heading 1,dh1,Headline1,Section Heading1,Headline11,Section Heading2,Headline12,Section Heading3,Fab-1"/>
    <w:basedOn w:val="a3"/>
    <w:next w:val="20"/>
    <w:qFormat/>
    <w:rsid w:val="00817738"/>
    <w:pPr>
      <w:keepNext/>
      <w:numPr>
        <w:numId w:val="14"/>
      </w:numPr>
      <w:pBdr>
        <w:bottom w:val="single" w:sz="12" w:space="1" w:color="auto"/>
      </w:pBdr>
      <w:adjustRightInd w:val="0"/>
      <w:snapToGrid w:val="0"/>
      <w:spacing w:before="200" w:after="60" w:line="200" w:lineRule="atLeast"/>
      <w:outlineLvl w:val="0"/>
    </w:pPr>
    <w:rPr>
      <w:rFonts w:eastAsia="黑体" w:cs="Arial"/>
      <w:b/>
      <w:bCs/>
      <w:sz w:val="36"/>
      <w:szCs w:val="32"/>
    </w:rPr>
  </w:style>
  <w:style w:type="paragraph" w:styleId="20">
    <w:name w:val="heading 2"/>
    <w:aliases w:val="标题 2 Hik,heading 2,1,H2,UNDERRUBRIK 1-2,l2,h:2,h:2app,T2,A,Header 2,Level 2 Head,2,节名,Title2,?ú??,2nd level,Titre2,sect 1.2,Underrubrik1,prop2,Level 2 Topic Heading,Heading 2 Hidden,Heading2,No Number,o,H2-Heading 2,Header2,22,heading2,list2,A.B.C."/>
    <w:basedOn w:val="a3"/>
    <w:next w:val="30"/>
    <w:link w:val="2Char"/>
    <w:qFormat/>
    <w:rsid w:val="000935E3"/>
    <w:pPr>
      <w:keepNext/>
      <w:keepLines/>
      <w:numPr>
        <w:ilvl w:val="1"/>
        <w:numId w:val="14"/>
      </w:numPr>
      <w:adjustRightInd w:val="0"/>
      <w:snapToGrid w:val="0"/>
      <w:spacing w:before="240" w:line="200" w:lineRule="atLeast"/>
      <w:outlineLvl w:val="1"/>
    </w:pPr>
    <w:rPr>
      <w:rFonts w:eastAsia="黑体" w:cs="Arial"/>
      <w:b/>
      <w:bCs/>
      <w:noProof/>
      <w:kern w:val="0"/>
      <w:sz w:val="28"/>
      <w:szCs w:val="28"/>
      <w:lang w:eastAsia="en-US"/>
    </w:rPr>
  </w:style>
  <w:style w:type="paragraph" w:styleId="30">
    <w:name w:val="heading 3"/>
    <w:aliases w:val="标题 3 Hik,heading 3,h:3,h,3,Kop 3V,l3,Level 3 Head,heading 3 + Indent: Left 0.25 in,Title3,1.1.1.标题 3,sect1.2.3,list 3,Head 3,h31,h32,h33,h34,h35,h36,h37,h38,h311,h321,h331,h341,h351,h361,h371,h39,h312,h322,h332,h342,h352,h362,h372,h310,h313,h323,C"/>
    <w:basedOn w:val="a3"/>
    <w:next w:val="a3"/>
    <w:link w:val="3Char"/>
    <w:qFormat/>
    <w:rsid w:val="00817738"/>
    <w:pPr>
      <w:keepNext/>
      <w:keepLines/>
      <w:numPr>
        <w:ilvl w:val="2"/>
        <w:numId w:val="14"/>
      </w:numPr>
      <w:adjustRightInd w:val="0"/>
      <w:snapToGrid w:val="0"/>
      <w:spacing w:before="200" w:line="200" w:lineRule="atLeast"/>
      <w:outlineLvl w:val="2"/>
    </w:pPr>
    <w:rPr>
      <w:rFonts w:eastAsia="黑体" w:cs="Arial"/>
      <w:b/>
      <w:bCs/>
      <w:noProof/>
      <w:kern w:val="0"/>
      <w:sz w:val="21"/>
    </w:rPr>
  </w:style>
  <w:style w:type="paragraph" w:styleId="41">
    <w:name w:val="heading 4"/>
    <w:basedOn w:val="a3"/>
    <w:next w:val="a3"/>
    <w:qFormat/>
    <w:rsid w:val="00921FF6"/>
    <w:pPr>
      <w:keepNext/>
      <w:keepLines/>
      <w:adjustRightInd w:val="0"/>
      <w:snapToGrid w:val="0"/>
      <w:spacing w:before="200" w:line="200" w:lineRule="atLeast"/>
      <w:outlineLvl w:val="3"/>
    </w:pPr>
    <w:rPr>
      <w:rFonts w:eastAsia="黑体" w:cs="宋体"/>
      <w:b/>
      <w:noProof/>
      <w:kern w:val="0"/>
      <w:szCs w:val="28"/>
    </w:rPr>
  </w:style>
  <w:style w:type="paragraph" w:styleId="50">
    <w:name w:val="heading 5"/>
    <w:basedOn w:val="a3"/>
    <w:next w:val="a3"/>
    <w:qFormat/>
    <w:rsid w:val="00196E26"/>
    <w:pPr>
      <w:keepNext/>
      <w:keepLines/>
      <w:adjustRightInd w:val="0"/>
      <w:snapToGrid w:val="0"/>
      <w:spacing w:before="280" w:after="290" w:line="376" w:lineRule="atLeast"/>
      <w:ind w:left="709"/>
      <w:outlineLvl w:val="4"/>
    </w:pPr>
    <w:rPr>
      <w:rFonts w:ascii="Times New Roman" w:eastAsia="宋体" w:hAnsi="Times New Roman" w:cs="Arial"/>
      <w:b/>
      <w:bCs/>
      <w:sz w:val="28"/>
      <w:szCs w:val="28"/>
    </w:rPr>
  </w:style>
  <w:style w:type="paragraph" w:styleId="6">
    <w:name w:val="heading 6"/>
    <w:basedOn w:val="a3"/>
    <w:next w:val="a3"/>
    <w:qFormat/>
    <w:rsid w:val="005B39D4"/>
    <w:pPr>
      <w:keepNext/>
      <w:keepLines/>
      <w:numPr>
        <w:ilvl w:val="5"/>
        <w:numId w:val="6"/>
      </w:numPr>
      <w:spacing w:before="240" w:after="64" w:line="320" w:lineRule="auto"/>
      <w:outlineLvl w:val="5"/>
    </w:pPr>
    <w:rPr>
      <w:rFonts w:eastAsia="黑体"/>
      <w:b/>
      <w:bCs/>
    </w:rPr>
  </w:style>
  <w:style w:type="paragraph" w:styleId="7">
    <w:name w:val="heading 7"/>
    <w:basedOn w:val="a3"/>
    <w:next w:val="a3"/>
    <w:qFormat/>
    <w:rsid w:val="005B39D4"/>
    <w:pPr>
      <w:keepNext/>
      <w:keepLines/>
      <w:numPr>
        <w:ilvl w:val="6"/>
        <w:numId w:val="6"/>
      </w:numPr>
      <w:spacing w:before="240" w:after="64" w:line="320" w:lineRule="auto"/>
      <w:outlineLvl w:val="6"/>
    </w:pPr>
    <w:rPr>
      <w:b/>
      <w:bCs/>
    </w:rPr>
  </w:style>
  <w:style w:type="paragraph" w:styleId="8">
    <w:name w:val="heading 8"/>
    <w:basedOn w:val="a3"/>
    <w:next w:val="a3"/>
    <w:qFormat/>
    <w:rsid w:val="005B39D4"/>
    <w:pPr>
      <w:keepNext/>
      <w:keepLines/>
      <w:numPr>
        <w:ilvl w:val="7"/>
        <w:numId w:val="6"/>
      </w:numPr>
      <w:spacing w:before="240" w:after="64" w:line="320" w:lineRule="auto"/>
      <w:outlineLvl w:val="7"/>
    </w:pPr>
    <w:rPr>
      <w:rFonts w:eastAsia="黑体"/>
    </w:rPr>
  </w:style>
  <w:style w:type="paragraph" w:styleId="9">
    <w:name w:val="heading 9"/>
    <w:basedOn w:val="a3"/>
    <w:next w:val="a3"/>
    <w:qFormat/>
    <w:rsid w:val="005B39D4"/>
    <w:pPr>
      <w:keepNext/>
      <w:keepLines/>
      <w:numPr>
        <w:ilvl w:val="8"/>
        <w:numId w:val="6"/>
      </w:numPr>
      <w:spacing w:before="240" w:after="64" w:line="320" w:lineRule="auto"/>
      <w:outlineLvl w:val="8"/>
    </w:pPr>
    <w:rPr>
      <w:rFonts w:eastAsia="黑体"/>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42">
    <w:name w:val="列表项目符号4"/>
    <w:basedOn w:val="21"/>
    <w:rsid w:val="00BA16DA"/>
    <w:pPr>
      <w:numPr>
        <w:ilvl w:val="0"/>
        <w:numId w:val="0"/>
      </w:numPr>
      <w:tabs>
        <w:tab w:val="num" w:pos="0"/>
      </w:tabs>
      <w:ind w:firstLine="227"/>
    </w:pPr>
  </w:style>
  <w:style w:type="paragraph" w:styleId="a7">
    <w:name w:val="header"/>
    <w:basedOn w:val="a3"/>
    <w:link w:val="Char"/>
    <w:rsid w:val="004537BC"/>
    <w:pPr>
      <w:pBdr>
        <w:bottom w:val="single" w:sz="6" w:space="1" w:color="auto"/>
      </w:pBdr>
      <w:tabs>
        <w:tab w:val="center" w:pos="4153"/>
        <w:tab w:val="right" w:pos="8306"/>
      </w:tabs>
      <w:snapToGrid w:val="0"/>
      <w:jc w:val="center"/>
    </w:pPr>
    <w:rPr>
      <w:szCs w:val="18"/>
    </w:rPr>
  </w:style>
  <w:style w:type="paragraph" w:styleId="a8">
    <w:name w:val="footer"/>
    <w:basedOn w:val="a3"/>
    <w:link w:val="Char0"/>
    <w:uiPriority w:val="99"/>
    <w:rsid w:val="00614FE1"/>
    <w:pPr>
      <w:tabs>
        <w:tab w:val="center" w:pos="4153"/>
        <w:tab w:val="right" w:pos="8306"/>
      </w:tabs>
      <w:snapToGrid w:val="0"/>
    </w:pPr>
    <w:rPr>
      <w:szCs w:val="18"/>
    </w:rPr>
  </w:style>
  <w:style w:type="character" w:styleId="HTML">
    <w:name w:val="HTML Variable"/>
    <w:semiHidden/>
    <w:rsid w:val="00614FE1"/>
    <w:rPr>
      <w:i/>
      <w:iCs/>
    </w:rPr>
  </w:style>
  <w:style w:type="character" w:styleId="HTML0">
    <w:name w:val="HTML Typewriter"/>
    <w:semiHidden/>
    <w:rsid w:val="00614FE1"/>
    <w:rPr>
      <w:rFonts w:ascii="Courier New" w:hAnsi="Courier New" w:cs="Courier New"/>
      <w:sz w:val="20"/>
      <w:szCs w:val="20"/>
    </w:rPr>
  </w:style>
  <w:style w:type="character" w:styleId="HTML1">
    <w:name w:val="HTML Code"/>
    <w:semiHidden/>
    <w:rsid w:val="00614FE1"/>
    <w:rPr>
      <w:rFonts w:ascii="Courier New" w:hAnsi="Courier New" w:cs="Courier New"/>
      <w:sz w:val="20"/>
      <w:szCs w:val="20"/>
    </w:rPr>
  </w:style>
  <w:style w:type="paragraph" w:styleId="HTML2">
    <w:name w:val="HTML Address"/>
    <w:basedOn w:val="a3"/>
    <w:semiHidden/>
    <w:rsid w:val="00614FE1"/>
    <w:rPr>
      <w:i/>
      <w:iCs/>
    </w:rPr>
  </w:style>
  <w:style w:type="character" w:styleId="HTML3">
    <w:name w:val="HTML Definition"/>
    <w:semiHidden/>
    <w:rsid w:val="00614FE1"/>
    <w:rPr>
      <w:i/>
      <w:iCs/>
    </w:rPr>
  </w:style>
  <w:style w:type="character" w:styleId="HTML4">
    <w:name w:val="HTML Keyboard"/>
    <w:semiHidden/>
    <w:rsid w:val="00614FE1"/>
    <w:rPr>
      <w:rFonts w:ascii="Courier New" w:hAnsi="Courier New" w:cs="Courier New"/>
      <w:sz w:val="20"/>
      <w:szCs w:val="20"/>
    </w:rPr>
  </w:style>
  <w:style w:type="character" w:styleId="HTML5">
    <w:name w:val="HTML Acronym"/>
    <w:basedOn w:val="a4"/>
    <w:semiHidden/>
    <w:rsid w:val="00614FE1"/>
  </w:style>
  <w:style w:type="character" w:styleId="HTML6">
    <w:name w:val="HTML Sample"/>
    <w:semiHidden/>
    <w:rsid w:val="00614FE1"/>
    <w:rPr>
      <w:rFonts w:ascii="Courier New" w:hAnsi="Courier New" w:cs="Courier New"/>
    </w:rPr>
  </w:style>
  <w:style w:type="character" w:styleId="HTML7">
    <w:name w:val="HTML Cite"/>
    <w:semiHidden/>
    <w:rsid w:val="00614FE1"/>
    <w:rPr>
      <w:i/>
      <w:iCs/>
    </w:rPr>
  </w:style>
  <w:style w:type="paragraph" w:styleId="HTML8">
    <w:name w:val="HTML Preformatted"/>
    <w:basedOn w:val="a3"/>
    <w:semiHidden/>
    <w:rsid w:val="00614FE1"/>
    <w:rPr>
      <w:rFonts w:ascii="Courier New" w:hAnsi="Courier New" w:cs="Courier New"/>
      <w:sz w:val="20"/>
      <w:szCs w:val="20"/>
    </w:rPr>
  </w:style>
  <w:style w:type="table" w:styleId="13">
    <w:name w:val="Table Colorful 1"/>
    <w:basedOn w:val="a5"/>
    <w:semiHidden/>
    <w:rsid w:val="00614FE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2">
    <w:name w:val="Table Colorful 2"/>
    <w:basedOn w:val="a5"/>
    <w:semiHidden/>
    <w:rsid w:val="00614FE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3">
    <w:name w:val="Table Colorful 3"/>
    <w:basedOn w:val="a5"/>
    <w:semiHidden/>
    <w:rsid w:val="00614FE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9">
    <w:name w:val="Hyperlink"/>
    <w:aliases w:val="超链接 Hik"/>
    <w:uiPriority w:val="99"/>
    <w:rsid w:val="00614FE1"/>
    <w:rPr>
      <w:color w:val="0000FF"/>
      <w:u w:val="single"/>
    </w:rPr>
  </w:style>
  <w:style w:type="paragraph" w:styleId="aa">
    <w:name w:val="Salutation"/>
    <w:basedOn w:val="a3"/>
    <w:next w:val="a3"/>
    <w:semiHidden/>
    <w:rsid w:val="00614FE1"/>
  </w:style>
  <w:style w:type="paragraph" w:styleId="ab">
    <w:name w:val="Plain Text"/>
    <w:basedOn w:val="a3"/>
    <w:semiHidden/>
    <w:rsid w:val="00614FE1"/>
    <w:rPr>
      <w:rFonts w:ascii="宋体" w:hAnsi="Courier New" w:cs="Courier New"/>
      <w:szCs w:val="21"/>
    </w:rPr>
  </w:style>
  <w:style w:type="table" w:styleId="ac">
    <w:name w:val="Table Elegant"/>
    <w:basedOn w:val="a5"/>
    <w:semiHidden/>
    <w:rsid w:val="00614FE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d">
    <w:name w:val="E-mail Signature"/>
    <w:basedOn w:val="a3"/>
    <w:semiHidden/>
    <w:rsid w:val="00614FE1"/>
  </w:style>
  <w:style w:type="table" w:styleId="14">
    <w:name w:val="Table Classic 1"/>
    <w:basedOn w:val="a5"/>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5"/>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5"/>
    <w:semiHidden/>
    <w:rsid w:val="00614FE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614FE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e">
    <w:name w:val="envelope return"/>
    <w:basedOn w:val="a3"/>
    <w:semiHidden/>
    <w:rsid w:val="00614FE1"/>
    <w:pPr>
      <w:snapToGrid w:val="0"/>
    </w:pPr>
    <w:rPr>
      <w:rFonts w:ascii="Arial" w:hAnsi="Arial" w:cs="Arial"/>
    </w:rPr>
  </w:style>
  <w:style w:type="table" w:styleId="15">
    <w:name w:val="Table Simple 1"/>
    <w:basedOn w:val="a5"/>
    <w:semiHidden/>
    <w:rsid w:val="00614FE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5"/>
    <w:semiHidden/>
    <w:rsid w:val="00614FE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5">
    <w:name w:val="Table Simple 3"/>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
    <w:name w:val="Closing"/>
    <w:basedOn w:val="a3"/>
    <w:semiHidden/>
    <w:rsid w:val="00614FE1"/>
    <w:pPr>
      <w:ind w:leftChars="2100" w:left="100"/>
    </w:pPr>
  </w:style>
  <w:style w:type="table" w:styleId="16">
    <w:name w:val="Table Subtle 1"/>
    <w:basedOn w:val="a5"/>
    <w:semiHidden/>
    <w:rsid w:val="00614FE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5"/>
    <w:semiHidden/>
    <w:rsid w:val="00614FE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5"/>
    <w:semiHidden/>
    <w:rsid w:val="00614FE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semiHidden/>
    <w:rsid w:val="00614FE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semiHidden/>
    <w:rsid w:val="00614FE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0">
    <w:name w:val="List"/>
    <w:basedOn w:val="a3"/>
    <w:semiHidden/>
    <w:rsid w:val="00614FE1"/>
    <w:pPr>
      <w:ind w:left="200" w:hangingChars="200" w:hanging="200"/>
    </w:pPr>
  </w:style>
  <w:style w:type="paragraph" w:styleId="27">
    <w:name w:val="List 2"/>
    <w:basedOn w:val="a3"/>
    <w:semiHidden/>
    <w:rsid w:val="00614FE1"/>
    <w:pPr>
      <w:ind w:leftChars="200" w:left="100" w:hangingChars="200" w:hanging="200"/>
    </w:pPr>
  </w:style>
  <w:style w:type="paragraph" w:styleId="37">
    <w:name w:val="List 3"/>
    <w:basedOn w:val="a3"/>
    <w:semiHidden/>
    <w:rsid w:val="00614FE1"/>
    <w:pPr>
      <w:ind w:leftChars="400" w:left="100" w:hangingChars="200" w:hanging="200"/>
    </w:pPr>
  </w:style>
  <w:style w:type="paragraph" w:styleId="44">
    <w:name w:val="List 4"/>
    <w:basedOn w:val="a3"/>
    <w:semiHidden/>
    <w:rsid w:val="00614FE1"/>
    <w:pPr>
      <w:ind w:leftChars="600" w:left="100" w:hangingChars="200" w:hanging="200"/>
    </w:pPr>
  </w:style>
  <w:style w:type="paragraph" w:styleId="51">
    <w:name w:val="List 5"/>
    <w:basedOn w:val="a3"/>
    <w:semiHidden/>
    <w:rsid w:val="00614FE1"/>
    <w:pPr>
      <w:ind w:leftChars="800" w:left="100" w:hangingChars="200" w:hanging="200"/>
    </w:pPr>
  </w:style>
  <w:style w:type="paragraph" w:styleId="a">
    <w:name w:val="List Number"/>
    <w:basedOn w:val="a3"/>
    <w:semiHidden/>
    <w:rsid w:val="00614FE1"/>
    <w:pPr>
      <w:numPr>
        <w:numId w:val="1"/>
      </w:numPr>
    </w:pPr>
  </w:style>
  <w:style w:type="paragraph" w:styleId="28">
    <w:name w:val="List Number 2"/>
    <w:basedOn w:val="a3"/>
    <w:semiHidden/>
    <w:rsid w:val="00265BC0"/>
  </w:style>
  <w:style w:type="paragraph" w:styleId="38">
    <w:name w:val="List Number 3"/>
    <w:basedOn w:val="a3"/>
    <w:semiHidden/>
    <w:rsid w:val="00FB3171"/>
  </w:style>
  <w:style w:type="paragraph" w:styleId="4">
    <w:name w:val="List Number 4"/>
    <w:basedOn w:val="a3"/>
    <w:semiHidden/>
    <w:rsid w:val="00614FE1"/>
    <w:pPr>
      <w:numPr>
        <w:numId w:val="2"/>
      </w:numPr>
    </w:pPr>
  </w:style>
  <w:style w:type="paragraph" w:styleId="5">
    <w:name w:val="List Number 5"/>
    <w:basedOn w:val="a3"/>
    <w:semiHidden/>
    <w:rsid w:val="00614FE1"/>
    <w:pPr>
      <w:numPr>
        <w:numId w:val="3"/>
      </w:numPr>
    </w:pPr>
  </w:style>
  <w:style w:type="paragraph" w:styleId="af1">
    <w:name w:val="List Continue"/>
    <w:basedOn w:val="a3"/>
    <w:semiHidden/>
    <w:rsid w:val="00614FE1"/>
    <w:pPr>
      <w:spacing w:after="120"/>
      <w:ind w:leftChars="200" w:left="420"/>
    </w:pPr>
  </w:style>
  <w:style w:type="paragraph" w:styleId="29">
    <w:name w:val="List Continue 2"/>
    <w:basedOn w:val="a3"/>
    <w:semiHidden/>
    <w:rsid w:val="00614FE1"/>
    <w:pPr>
      <w:spacing w:after="120"/>
      <w:ind w:leftChars="400" w:left="840"/>
    </w:pPr>
  </w:style>
  <w:style w:type="paragraph" w:styleId="39">
    <w:name w:val="List Continue 3"/>
    <w:basedOn w:val="a3"/>
    <w:semiHidden/>
    <w:rsid w:val="00614FE1"/>
    <w:pPr>
      <w:spacing w:after="120"/>
      <w:ind w:leftChars="600" w:left="1260"/>
    </w:pPr>
  </w:style>
  <w:style w:type="paragraph" w:styleId="45">
    <w:name w:val="List Continue 4"/>
    <w:basedOn w:val="a3"/>
    <w:semiHidden/>
    <w:rsid w:val="00614FE1"/>
    <w:pPr>
      <w:spacing w:after="120"/>
      <w:ind w:leftChars="800" w:left="1680"/>
    </w:pPr>
  </w:style>
  <w:style w:type="paragraph" w:styleId="52">
    <w:name w:val="List Continue 5"/>
    <w:basedOn w:val="a3"/>
    <w:semiHidden/>
    <w:rsid w:val="00614FE1"/>
    <w:pPr>
      <w:spacing w:after="120"/>
      <w:ind w:leftChars="1000" w:left="2100"/>
    </w:pPr>
  </w:style>
  <w:style w:type="table" w:styleId="18">
    <w:name w:val="Table List 1"/>
    <w:basedOn w:val="a5"/>
    <w:semiHidden/>
    <w:rsid w:val="00614FE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5"/>
    <w:semiHidden/>
    <w:rsid w:val="00614FE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5"/>
    <w:semiHidden/>
    <w:rsid w:val="00614FE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5"/>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5"/>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0">
    <w:name w:val="Table List 7"/>
    <w:basedOn w:val="a5"/>
    <w:semiHidden/>
    <w:rsid w:val="00614FE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5"/>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2">
    <w:name w:val="Table Contemporary"/>
    <w:basedOn w:val="a5"/>
    <w:semiHidden/>
    <w:rsid w:val="00614FE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1">
    <w:name w:val="标题 Char"/>
    <w:aliases w:val="标题 Hik Char"/>
    <w:link w:val="af3"/>
    <w:rsid w:val="00013F24"/>
    <w:rPr>
      <w:rFonts w:ascii="Arial" w:hAnsi="Arial" w:cs="Arial"/>
      <w:b/>
      <w:bCs/>
      <w:kern w:val="2"/>
      <w:sz w:val="32"/>
      <w:szCs w:val="32"/>
    </w:rPr>
  </w:style>
  <w:style w:type="paragraph" w:customStyle="1" w:styleId="-1Hik">
    <w:name w:val="列表项目符号-步骤1Hik"/>
    <w:basedOn w:val="28"/>
    <w:rsid w:val="00817738"/>
    <w:pPr>
      <w:numPr>
        <w:ilvl w:val="5"/>
        <w:numId w:val="14"/>
      </w:numPr>
    </w:pPr>
  </w:style>
  <w:style w:type="paragraph" w:customStyle="1" w:styleId="af4">
    <w:name w:val="注意+红色加粗"/>
    <w:basedOn w:val="a3"/>
    <w:link w:val="Char2"/>
    <w:qFormat/>
    <w:rsid w:val="00A541A8"/>
    <w:rPr>
      <w:b/>
      <w:i/>
      <w:color w:val="FF0000"/>
    </w:rPr>
  </w:style>
  <w:style w:type="paragraph" w:styleId="af5">
    <w:name w:val="Normal (Web)"/>
    <w:basedOn w:val="a3"/>
    <w:semiHidden/>
    <w:rsid w:val="00614FE1"/>
  </w:style>
  <w:style w:type="paragraph" w:styleId="af6">
    <w:name w:val="Signature"/>
    <w:basedOn w:val="a3"/>
    <w:semiHidden/>
    <w:rsid w:val="00614FE1"/>
    <w:pPr>
      <w:ind w:leftChars="2100" w:left="100"/>
    </w:pPr>
  </w:style>
  <w:style w:type="paragraph" w:styleId="af7">
    <w:name w:val="List Paragraph"/>
    <w:basedOn w:val="a3"/>
    <w:uiPriority w:val="34"/>
    <w:qFormat/>
    <w:rsid w:val="00D653F2"/>
    <w:pPr>
      <w:ind w:firstLineChars="200" w:firstLine="420"/>
    </w:pPr>
    <w:rPr>
      <w:rFonts w:eastAsia="宋体"/>
    </w:rPr>
  </w:style>
  <w:style w:type="paragraph" w:styleId="af8">
    <w:name w:val="Date"/>
    <w:basedOn w:val="a3"/>
    <w:next w:val="a3"/>
    <w:semiHidden/>
    <w:rsid w:val="00614FE1"/>
    <w:pPr>
      <w:ind w:leftChars="2500" w:left="100"/>
    </w:pPr>
  </w:style>
  <w:style w:type="paragraph" w:styleId="af9">
    <w:name w:val="envelope address"/>
    <w:basedOn w:val="a3"/>
    <w:semiHidden/>
    <w:rsid w:val="00614FE1"/>
    <w:pPr>
      <w:framePr w:w="7920" w:h="1980" w:hRule="exact" w:hSpace="180" w:wrap="auto" w:hAnchor="page" w:xAlign="center" w:yAlign="bottom"/>
      <w:snapToGrid w:val="0"/>
      <w:ind w:leftChars="1400" w:left="100"/>
    </w:pPr>
    <w:rPr>
      <w:rFonts w:ascii="Arial" w:hAnsi="Arial" w:cs="Arial"/>
    </w:rPr>
  </w:style>
  <w:style w:type="table" w:styleId="19">
    <w:name w:val="Table Columns 1"/>
    <w:basedOn w:val="a5"/>
    <w:uiPriority w:val="99"/>
    <w:semiHidden/>
    <w:rsid w:val="00614FE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semiHidden/>
    <w:rsid w:val="00614FE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5"/>
    <w:semiHidden/>
    <w:rsid w:val="00614FE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614FE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5"/>
    <w:semiHidden/>
    <w:rsid w:val="00614FE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a">
    <w:name w:val="Table Grid"/>
    <w:basedOn w:val="a5"/>
    <w:uiPriority w:val="59"/>
    <w:rsid w:val="00614FE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Grid 1"/>
    <w:basedOn w:val="a5"/>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c">
    <w:name w:val="Table Grid 2"/>
    <w:basedOn w:val="a5"/>
    <w:semiHidden/>
    <w:rsid w:val="00614FE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semiHidden/>
    <w:rsid w:val="00614FE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5"/>
    <w:semiHidden/>
    <w:rsid w:val="00614FE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614FE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614FE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b">
    <w:name w:val="Table Web 1"/>
    <w:basedOn w:val="a5"/>
    <w:semiHidden/>
    <w:rsid w:val="00614FE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d">
    <w:name w:val="Table Web 2"/>
    <w:basedOn w:val="a5"/>
    <w:semiHidden/>
    <w:rsid w:val="00614FE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
    <w:name w:val="Table Web 3"/>
    <w:basedOn w:val="a5"/>
    <w:semiHidden/>
    <w:rsid w:val="00614FE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b">
    <w:name w:val="Block Text"/>
    <w:basedOn w:val="a3"/>
    <w:semiHidden/>
    <w:rsid w:val="00614FE1"/>
    <w:pPr>
      <w:spacing w:after="120"/>
      <w:ind w:leftChars="700" w:left="1440" w:rightChars="700" w:right="1440"/>
    </w:pPr>
  </w:style>
  <w:style w:type="numbering" w:customStyle="1" w:styleId="Hik">
    <w:name w:val="Hik球机自动编号样式"/>
    <w:rsid w:val="00817738"/>
    <w:pPr>
      <w:numPr>
        <w:numId w:val="10"/>
      </w:numPr>
    </w:pPr>
  </w:style>
  <w:style w:type="paragraph" w:styleId="afc">
    <w:name w:val="Message Header"/>
    <w:basedOn w:val="a3"/>
    <w:semiHidden/>
    <w:rsid w:val="00614FE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character" w:styleId="afd">
    <w:name w:val="line number"/>
    <w:basedOn w:val="a4"/>
    <w:semiHidden/>
    <w:rsid w:val="00614FE1"/>
  </w:style>
  <w:style w:type="character" w:customStyle="1" w:styleId="Char2">
    <w:name w:val="注意+红色加粗 Char"/>
    <w:link w:val="af4"/>
    <w:rsid w:val="00A541A8"/>
    <w:rPr>
      <w:rFonts w:ascii="Verdana" w:eastAsia="方正中等线简体" w:hAnsi="Verdana"/>
      <w:b/>
      <w:i/>
      <w:color w:val="FF0000"/>
      <w:kern w:val="2"/>
      <w:sz w:val="16"/>
      <w:szCs w:val="24"/>
    </w:rPr>
  </w:style>
  <w:style w:type="character" w:styleId="afe">
    <w:name w:val="page number"/>
    <w:basedOn w:val="a4"/>
    <w:semiHidden/>
    <w:rsid w:val="00614FE1"/>
  </w:style>
  <w:style w:type="character" w:customStyle="1" w:styleId="1c">
    <w:name w:val="已访问的超链接1"/>
    <w:semiHidden/>
    <w:rsid w:val="00614FE1"/>
    <w:rPr>
      <w:color w:val="800080"/>
      <w:u w:val="single"/>
    </w:rPr>
  </w:style>
  <w:style w:type="paragraph" w:styleId="aff">
    <w:name w:val="Note Heading"/>
    <w:basedOn w:val="a3"/>
    <w:next w:val="a3"/>
    <w:semiHidden/>
    <w:rsid w:val="00614FE1"/>
    <w:pPr>
      <w:jc w:val="center"/>
    </w:pPr>
  </w:style>
  <w:style w:type="table" w:styleId="aff0">
    <w:name w:val="Table Professional"/>
    <w:basedOn w:val="a5"/>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3">
    <w:name w:val="Title"/>
    <w:aliases w:val="标题 Hik"/>
    <w:basedOn w:val="a3"/>
    <w:link w:val="Char1"/>
    <w:qFormat/>
    <w:rsid w:val="00013F24"/>
    <w:pPr>
      <w:adjustRightInd w:val="0"/>
      <w:snapToGrid w:val="0"/>
      <w:spacing w:before="240" w:after="60" w:line="200" w:lineRule="atLeast"/>
      <w:ind w:left="709"/>
      <w:outlineLvl w:val="0"/>
    </w:pPr>
    <w:rPr>
      <w:rFonts w:ascii="Arial" w:eastAsia="宋体" w:hAnsi="Arial" w:cs="Arial"/>
      <w:b/>
      <w:bCs/>
      <w:sz w:val="32"/>
      <w:szCs w:val="32"/>
    </w:rPr>
  </w:style>
  <w:style w:type="paragraph" w:styleId="a2">
    <w:name w:val="caption"/>
    <w:aliases w:val="题注(图注)"/>
    <w:basedOn w:val="aff1"/>
    <w:rsid w:val="002E07C6"/>
    <w:pPr>
      <w:numPr>
        <w:numId w:val="7"/>
      </w:numPr>
      <w:spacing w:line="360" w:lineRule="auto"/>
      <w:ind w:leftChars="0" w:firstLineChars="0"/>
      <w:jc w:val="center"/>
    </w:pPr>
    <w:rPr>
      <w:rFonts w:ascii="Cambria" w:hAnsi="Cambria"/>
      <w:sz w:val="12"/>
      <w:szCs w:val="20"/>
    </w:rPr>
  </w:style>
  <w:style w:type="table" w:styleId="aff2">
    <w:name w:val="Table Theme"/>
    <w:basedOn w:val="a5"/>
    <w:semiHidden/>
    <w:rsid w:val="00662FC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ik">
    <w:name w:val="列表项目符号1+加粗 Hik"/>
    <w:basedOn w:val="a3"/>
    <w:link w:val="1HikChar"/>
    <w:rsid w:val="0034106E"/>
    <w:rPr>
      <w:b/>
      <w:bCs/>
    </w:rPr>
  </w:style>
  <w:style w:type="paragraph" w:customStyle="1" w:styleId="Default">
    <w:name w:val="Default"/>
    <w:rsid w:val="00C20860"/>
    <w:pPr>
      <w:widowControl w:val="0"/>
      <w:autoSpaceDE w:val="0"/>
      <w:autoSpaceDN w:val="0"/>
      <w:adjustRightInd w:val="0"/>
    </w:pPr>
    <w:rPr>
      <w:rFonts w:ascii="宋体" w:cs="宋体"/>
      <w:color w:val="000000"/>
      <w:sz w:val="24"/>
      <w:szCs w:val="24"/>
    </w:rPr>
  </w:style>
  <w:style w:type="paragraph" w:styleId="21">
    <w:name w:val="List Bullet 2"/>
    <w:aliases w:val="Hik 列表项目符号 2"/>
    <w:basedOn w:val="a3"/>
    <w:rsid w:val="00C628DD"/>
    <w:pPr>
      <w:numPr>
        <w:ilvl w:val="1"/>
        <w:numId w:val="8"/>
      </w:numPr>
      <w:tabs>
        <w:tab w:val="left" w:pos="576"/>
      </w:tabs>
    </w:pPr>
  </w:style>
  <w:style w:type="paragraph" w:styleId="31">
    <w:name w:val="List Bullet 3"/>
    <w:aliases w:val="Hik 列表项目符号 3"/>
    <w:basedOn w:val="a3"/>
    <w:rsid w:val="00921FF6"/>
    <w:pPr>
      <w:numPr>
        <w:ilvl w:val="2"/>
        <w:numId w:val="8"/>
      </w:numPr>
    </w:pPr>
    <w:rPr>
      <w:rFonts w:eastAsiaTheme="minorEastAsia"/>
    </w:rPr>
  </w:style>
  <w:style w:type="paragraph" w:customStyle="1" w:styleId="3-">
    <w:name w:val="标题3-项目符号"/>
    <w:basedOn w:val="30"/>
    <w:rsid w:val="005741D2"/>
    <w:pPr>
      <w:numPr>
        <w:ilvl w:val="0"/>
        <w:numId w:val="4"/>
      </w:numPr>
      <w:spacing w:before="40"/>
    </w:pPr>
  </w:style>
  <w:style w:type="paragraph" w:customStyle="1" w:styleId="4-">
    <w:name w:val="标题4-项目符号"/>
    <w:basedOn w:val="41"/>
    <w:rsid w:val="005741D2"/>
    <w:pPr>
      <w:numPr>
        <w:numId w:val="5"/>
      </w:numPr>
    </w:pPr>
  </w:style>
  <w:style w:type="paragraph" w:styleId="aff3">
    <w:name w:val="Body Text"/>
    <w:basedOn w:val="a3"/>
    <w:semiHidden/>
    <w:rsid w:val="00662FC5"/>
    <w:pPr>
      <w:spacing w:after="120"/>
    </w:pPr>
  </w:style>
  <w:style w:type="paragraph" w:styleId="aff4">
    <w:name w:val="Body Text First Indent"/>
    <w:basedOn w:val="aff3"/>
    <w:semiHidden/>
    <w:rsid w:val="00662FC5"/>
    <w:pPr>
      <w:ind w:firstLineChars="100" w:firstLine="420"/>
    </w:pPr>
  </w:style>
  <w:style w:type="paragraph" w:styleId="aff5">
    <w:name w:val="Body Text Indent"/>
    <w:basedOn w:val="a3"/>
    <w:semiHidden/>
    <w:rsid w:val="00662FC5"/>
    <w:pPr>
      <w:spacing w:after="120"/>
      <w:ind w:leftChars="200" w:left="420"/>
    </w:pPr>
  </w:style>
  <w:style w:type="paragraph" w:styleId="2e">
    <w:name w:val="Body Text First Indent 2"/>
    <w:basedOn w:val="aff5"/>
    <w:semiHidden/>
    <w:rsid w:val="00662FC5"/>
    <w:pPr>
      <w:ind w:firstLineChars="200" w:firstLine="420"/>
    </w:pPr>
  </w:style>
  <w:style w:type="paragraph" w:styleId="aff6">
    <w:name w:val="Normal Indent"/>
    <w:aliases w:val="正文缩进Hik"/>
    <w:basedOn w:val="a3"/>
    <w:link w:val="Char3"/>
    <w:rsid w:val="005C6DCB"/>
    <w:rPr>
      <w:sz w:val="12"/>
    </w:rPr>
  </w:style>
  <w:style w:type="paragraph" w:styleId="2f">
    <w:name w:val="Body Text 2"/>
    <w:basedOn w:val="a3"/>
    <w:semiHidden/>
    <w:rsid w:val="00662FC5"/>
    <w:pPr>
      <w:spacing w:after="120" w:line="480" w:lineRule="auto"/>
    </w:pPr>
  </w:style>
  <w:style w:type="paragraph" w:styleId="3e">
    <w:name w:val="Body Text 3"/>
    <w:basedOn w:val="a3"/>
    <w:semiHidden/>
    <w:rsid w:val="00662FC5"/>
    <w:pPr>
      <w:spacing w:after="120"/>
    </w:pPr>
    <w:rPr>
      <w:szCs w:val="16"/>
    </w:rPr>
  </w:style>
  <w:style w:type="paragraph" w:styleId="2f0">
    <w:name w:val="Body Text Indent 2"/>
    <w:basedOn w:val="a3"/>
    <w:semiHidden/>
    <w:rsid w:val="00662FC5"/>
    <w:pPr>
      <w:spacing w:after="120" w:line="480" w:lineRule="auto"/>
      <w:ind w:leftChars="200" w:left="420"/>
    </w:pPr>
  </w:style>
  <w:style w:type="paragraph" w:styleId="3f">
    <w:name w:val="Body Text Indent 3"/>
    <w:basedOn w:val="a3"/>
    <w:semiHidden/>
    <w:rsid w:val="00662FC5"/>
    <w:pPr>
      <w:spacing w:after="120"/>
      <w:ind w:leftChars="200" w:left="420"/>
    </w:pPr>
    <w:rPr>
      <w:szCs w:val="16"/>
    </w:rPr>
  </w:style>
  <w:style w:type="paragraph" w:styleId="aff7">
    <w:name w:val="Document Map"/>
    <w:basedOn w:val="a3"/>
    <w:semiHidden/>
    <w:rsid w:val="004537BC"/>
    <w:pPr>
      <w:shd w:val="clear" w:color="auto" w:fill="000080"/>
    </w:pPr>
  </w:style>
  <w:style w:type="paragraph" w:customStyle="1" w:styleId="01-Hik">
    <w:name w:val="01 标题-封面 Hik"/>
    <w:next w:val="ab"/>
    <w:rsid w:val="00BD106A"/>
    <w:pPr>
      <w:spacing w:line="400" w:lineRule="exact"/>
      <w:ind w:firstLine="454"/>
      <w:jc w:val="right"/>
    </w:pPr>
    <w:rPr>
      <w:rFonts w:ascii="Verdana" w:eastAsia="黑体" w:hAnsi="Verdana" w:cs="Arial"/>
      <w:b/>
      <w:bCs/>
      <w:color w:val="FFFFFF"/>
      <w:kern w:val="2"/>
      <w:sz w:val="44"/>
      <w:szCs w:val="32"/>
    </w:rPr>
  </w:style>
  <w:style w:type="paragraph" w:customStyle="1" w:styleId="-2Hik">
    <w:name w:val="列表项目符号-步骤2Hik"/>
    <w:basedOn w:val="a3"/>
    <w:rsid w:val="00817738"/>
    <w:pPr>
      <w:numPr>
        <w:ilvl w:val="6"/>
        <w:numId w:val="14"/>
      </w:numPr>
    </w:pPr>
  </w:style>
  <w:style w:type="paragraph" w:customStyle="1" w:styleId="02-Hik">
    <w:name w:val="02 副标题-封面 Hik"/>
    <w:next w:val="ab"/>
    <w:rsid w:val="00307528"/>
    <w:pPr>
      <w:spacing w:line="500" w:lineRule="exact"/>
      <w:ind w:firstLine="454"/>
      <w:jc w:val="right"/>
    </w:pPr>
    <w:rPr>
      <w:rFonts w:ascii="Verdana" w:eastAsia="方正中等线简体" w:hAnsi="Verdana" w:cs="Arial"/>
      <w:bCs/>
      <w:color w:val="DDDDDD"/>
      <w:kern w:val="28"/>
      <w:sz w:val="32"/>
      <w:szCs w:val="32"/>
    </w:rPr>
  </w:style>
  <w:style w:type="character" w:customStyle="1" w:styleId="3Char">
    <w:name w:val="标题 3 Char"/>
    <w:aliases w:val="标题 3 Hik Char,heading 3 Char,h:3 Char,h Char,3 Char,Kop 3V Char,l3 Char,Level 3 Head Char,heading 3 + Indent: Left 0.25 in Char,Title3 Char,1.1.1.标题 3 Char,sect1.2.3 Char,list 3 Char,Head 3 Char,h31 Char,h32 Char,h33 Char,h34 Char,h35 Char"/>
    <w:link w:val="30"/>
    <w:rsid w:val="00817738"/>
    <w:rPr>
      <w:rFonts w:asciiTheme="minorHAnsi" w:eastAsia="黑体" w:hAnsiTheme="minorHAnsi" w:cs="Arial"/>
      <w:b/>
      <w:bCs/>
      <w:noProof/>
      <w:sz w:val="21"/>
      <w:szCs w:val="24"/>
    </w:rPr>
  </w:style>
  <w:style w:type="paragraph" w:styleId="1d">
    <w:name w:val="toc 1"/>
    <w:aliases w:val="目录 1 Hik"/>
    <w:basedOn w:val="a3"/>
    <w:next w:val="a3"/>
    <w:link w:val="1Char"/>
    <w:autoRedefine/>
    <w:uiPriority w:val="39"/>
    <w:rsid w:val="000935E3"/>
    <w:pPr>
      <w:tabs>
        <w:tab w:val="right" w:leader="dot" w:pos="6454"/>
      </w:tabs>
      <w:spacing w:before="120" w:after="120"/>
    </w:pPr>
    <w:rPr>
      <w:rFonts w:cs="Calibri"/>
      <w:b/>
      <w:bCs/>
      <w:sz w:val="20"/>
      <w:szCs w:val="20"/>
    </w:rPr>
  </w:style>
  <w:style w:type="paragraph" w:styleId="aff1">
    <w:name w:val="table of figures"/>
    <w:basedOn w:val="a3"/>
    <w:next w:val="a3"/>
    <w:link w:val="Char4"/>
    <w:semiHidden/>
    <w:rsid w:val="00181772"/>
    <w:pPr>
      <w:ind w:leftChars="200" w:left="200" w:hangingChars="200" w:hanging="200"/>
    </w:pPr>
  </w:style>
  <w:style w:type="paragraph" w:styleId="2f1">
    <w:name w:val="toc 2"/>
    <w:aliases w:val="目录 2 Hik"/>
    <w:basedOn w:val="a3"/>
    <w:next w:val="a3"/>
    <w:link w:val="2Char0"/>
    <w:autoRedefine/>
    <w:uiPriority w:val="39"/>
    <w:rsid w:val="007E51FB"/>
    <w:pPr>
      <w:spacing w:before="0" w:after="0"/>
      <w:ind w:left="160"/>
    </w:pPr>
    <w:rPr>
      <w:rFonts w:cs="Calibri"/>
      <w:szCs w:val="20"/>
    </w:rPr>
  </w:style>
  <w:style w:type="paragraph" w:styleId="3f0">
    <w:name w:val="toc 3"/>
    <w:aliases w:val="目录 3 Hik"/>
    <w:basedOn w:val="a3"/>
    <w:next w:val="a3"/>
    <w:link w:val="3Char0"/>
    <w:autoRedefine/>
    <w:uiPriority w:val="39"/>
    <w:rsid w:val="007E51FB"/>
    <w:pPr>
      <w:spacing w:before="0" w:after="0"/>
      <w:ind w:left="320"/>
    </w:pPr>
    <w:rPr>
      <w:rFonts w:cs="Calibri"/>
      <w:iCs/>
      <w:szCs w:val="20"/>
    </w:rPr>
  </w:style>
  <w:style w:type="paragraph" w:customStyle="1" w:styleId="04Hik">
    <w:name w:val="04 目录 Hik"/>
    <w:basedOn w:val="af3"/>
    <w:rsid w:val="00A123A1"/>
    <w:pPr>
      <w:spacing w:before="0" w:after="0"/>
      <w:ind w:left="0"/>
      <w:jc w:val="center"/>
      <w:outlineLvl w:val="9"/>
    </w:pPr>
    <w:rPr>
      <w:rFonts w:ascii="Verdana" w:hAnsi="Verdana"/>
      <w:color w:val="000000"/>
      <w:sz w:val="28"/>
    </w:rPr>
  </w:style>
  <w:style w:type="character" w:customStyle="1" w:styleId="Char">
    <w:name w:val="页眉 Char"/>
    <w:link w:val="a7"/>
    <w:rsid w:val="00093B7D"/>
    <w:rPr>
      <w:rFonts w:eastAsia="宋体"/>
      <w:kern w:val="2"/>
      <w:sz w:val="18"/>
      <w:szCs w:val="18"/>
      <w:lang w:val="en-US" w:eastAsia="zh-CN" w:bidi="ar-SA"/>
    </w:rPr>
  </w:style>
  <w:style w:type="paragraph" w:styleId="aff8">
    <w:name w:val="table of authorities"/>
    <w:basedOn w:val="a3"/>
    <w:next w:val="a3"/>
    <w:semiHidden/>
    <w:rsid w:val="00850698"/>
    <w:pPr>
      <w:ind w:leftChars="200" w:left="420"/>
    </w:pPr>
  </w:style>
  <w:style w:type="character" w:customStyle="1" w:styleId="1Char">
    <w:name w:val="目录 1 Char"/>
    <w:aliases w:val="目录 1 Hik Char"/>
    <w:link w:val="1d"/>
    <w:uiPriority w:val="39"/>
    <w:rsid w:val="000935E3"/>
    <w:rPr>
      <w:rFonts w:asciiTheme="minorHAnsi" w:eastAsia="方正中等线简体" w:hAnsiTheme="minorHAnsi" w:cs="Calibri"/>
      <w:b/>
      <w:bCs/>
      <w:kern w:val="2"/>
    </w:rPr>
  </w:style>
  <w:style w:type="character" w:customStyle="1" w:styleId="2Char">
    <w:name w:val="标题 2 Char"/>
    <w:aliases w:val="标题 2 Hik Char,heading 2 Char,1 Char,H2 Char,UNDERRUBRIK 1-2 Char,l2 Char,h:2 Char,h:2app Char,T2 Char,A Char,Header 2 Char,Level 2 Head Char,2 Char,节名 Char,Title2 Char,?ú?? Char,2nd level Char,Titre2 Char,sect 1.2 Char,Underrubrik1 Char,o Char"/>
    <w:link w:val="20"/>
    <w:rsid w:val="000935E3"/>
    <w:rPr>
      <w:rFonts w:asciiTheme="minorHAnsi" w:eastAsia="黑体" w:hAnsiTheme="minorHAnsi" w:cs="Arial"/>
      <w:b/>
      <w:bCs/>
      <w:noProof/>
      <w:sz w:val="28"/>
      <w:szCs w:val="28"/>
      <w:lang w:eastAsia="en-US"/>
    </w:rPr>
  </w:style>
  <w:style w:type="paragraph" w:styleId="aff9">
    <w:name w:val="Balloon Text"/>
    <w:basedOn w:val="a3"/>
    <w:link w:val="Char5"/>
    <w:rsid w:val="006B099C"/>
    <w:pPr>
      <w:spacing w:before="0" w:after="0"/>
    </w:pPr>
    <w:rPr>
      <w:szCs w:val="18"/>
    </w:rPr>
  </w:style>
  <w:style w:type="character" w:customStyle="1" w:styleId="3Char0">
    <w:name w:val="目录 3 Char"/>
    <w:aliases w:val="目录 3 Hik Char"/>
    <w:link w:val="3f0"/>
    <w:uiPriority w:val="39"/>
    <w:rsid w:val="007E51FB"/>
    <w:rPr>
      <w:rFonts w:asciiTheme="minorHAnsi" w:eastAsia="方正中等线简体" w:hAnsiTheme="minorHAnsi" w:cs="Calibri"/>
      <w:iCs/>
      <w:kern w:val="2"/>
      <w:sz w:val="16"/>
    </w:rPr>
  </w:style>
  <w:style w:type="character" w:customStyle="1" w:styleId="Char5">
    <w:name w:val="批注框文本 Char"/>
    <w:link w:val="aff9"/>
    <w:rsid w:val="006B099C"/>
    <w:rPr>
      <w:rFonts w:ascii="Verdana" w:eastAsia="方正中等线简体" w:hAnsi="Verdana"/>
      <w:kern w:val="2"/>
      <w:sz w:val="18"/>
      <w:szCs w:val="18"/>
    </w:rPr>
  </w:style>
  <w:style w:type="numbering" w:styleId="1111110">
    <w:name w:val="Outline List 1"/>
    <w:basedOn w:val="a6"/>
    <w:rsid w:val="00990087"/>
    <w:pPr>
      <w:numPr>
        <w:numId w:val="9"/>
      </w:numPr>
    </w:pPr>
  </w:style>
  <w:style w:type="character" w:customStyle="1" w:styleId="2Char0">
    <w:name w:val="目录 2 Char"/>
    <w:aliases w:val="目录 2 Hik Char"/>
    <w:link w:val="2f1"/>
    <w:uiPriority w:val="39"/>
    <w:rsid w:val="007E51FB"/>
    <w:rPr>
      <w:rFonts w:asciiTheme="minorHAnsi" w:eastAsia="方正中等线简体" w:hAnsiTheme="minorHAnsi" w:cs="Calibri"/>
      <w:kern w:val="2"/>
      <w:sz w:val="16"/>
    </w:rPr>
  </w:style>
  <w:style w:type="paragraph" w:customStyle="1" w:styleId="1-Hik">
    <w:name w:val="列表项目符号1-不加粗 Hik"/>
    <w:basedOn w:val="1Hik"/>
    <w:link w:val="-Char"/>
    <w:qFormat/>
    <w:rsid w:val="00C628DD"/>
    <w:pPr>
      <w:numPr>
        <w:numId w:val="8"/>
      </w:numPr>
      <w:tabs>
        <w:tab w:val="left" w:pos="272"/>
      </w:tabs>
    </w:pPr>
    <w:rPr>
      <w:b w:val="0"/>
    </w:rPr>
  </w:style>
  <w:style w:type="paragraph" w:styleId="TOC">
    <w:name w:val="TOC Heading"/>
    <w:basedOn w:val="12"/>
    <w:next w:val="a3"/>
    <w:uiPriority w:val="39"/>
    <w:semiHidden/>
    <w:unhideWhenUsed/>
    <w:qFormat/>
    <w:rsid w:val="00AA6CEA"/>
    <w:pPr>
      <w:spacing w:before="480" w:after="0" w:line="276" w:lineRule="auto"/>
      <w:outlineLvl w:val="9"/>
    </w:pPr>
    <w:rPr>
      <w:rFonts w:ascii="Cambria" w:eastAsia="宋体" w:hAnsi="Cambria" w:cs="Times New Roman"/>
      <w:color w:val="365F91"/>
      <w:kern w:val="0"/>
      <w:sz w:val="28"/>
      <w:szCs w:val="28"/>
    </w:rPr>
  </w:style>
  <w:style w:type="character" w:customStyle="1" w:styleId="Char4">
    <w:name w:val="图表目录 Char"/>
    <w:link w:val="aff1"/>
    <w:rsid w:val="008F4F0B"/>
    <w:rPr>
      <w:rFonts w:eastAsia="宋体"/>
      <w:kern w:val="2"/>
      <w:sz w:val="21"/>
      <w:szCs w:val="24"/>
      <w:lang w:val="en-US" w:eastAsia="zh-CN" w:bidi="ar-SA"/>
    </w:rPr>
  </w:style>
  <w:style w:type="character" w:customStyle="1" w:styleId="1HikChar">
    <w:name w:val="列表项目符号1+加粗 Hik Char"/>
    <w:link w:val="1Hik"/>
    <w:rsid w:val="0034106E"/>
    <w:rPr>
      <w:rFonts w:ascii="Verdana" w:eastAsia="方正中等线简体" w:hAnsi="Verdana"/>
      <w:b/>
      <w:bCs/>
      <w:kern w:val="2"/>
      <w:sz w:val="12"/>
      <w:szCs w:val="24"/>
    </w:rPr>
  </w:style>
  <w:style w:type="character" w:customStyle="1" w:styleId="-Char">
    <w:name w:val="列表项目符号-不加粗 Char"/>
    <w:basedOn w:val="1HikChar"/>
    <w:link w:val="1-Hik"/>
    <w:rsid w:val="00AA6CEA"/>
    <w:rPr>
      <w:rFonts w:asciiTheme="minorHAnsi" w:eastAsia="方正中等线简体" w:hAnsiTheme="minorHAnsi"/>
      <w:b w:val="0"/>
      <w:bCs/>
      <w:kern w:val="2"/>
      <w:sz w:val="24"/>
      <w:szCs w:val="24"/>
    </w:rPr>
  </w:style>
  <w:style w:type="paragraph" w:customStyle="1" w:styleId="Hik0">
    <w:name w:val="图注样式Hik"/>
    <w:basedOn w:val="a3"/>
    <w:link w:val="HikChar"/>
    <w:rsid w:val="00D653F2"/>
    <w:pPr>
      <w:numPr>
        <w:ilvl w:val="7"/>
        <w:numId w:val="14"/>
      </w:numPr>
      <w:spacing w:afterLines="50" w:after="50"/>
      <w:jc w:val="center"/>
    </w:pPr>
    <w:rPr>
      <w:rFonts w:cs="宋体"/>
      <w:szCs w:val="20"/>
    </w:rPr>
  </w:style>
  <w:style w:type="paragraph" w:styleId="72">
    <w:name w:val="toc 7"/>
    <w:basedOn w:val="a3"/>
    <w:next w:val="a3"/>
    <w:autoRedefine/>
    <w:rsid w:val="002F25C4"/>
    <w:pPr>
      <w:spacing w:before="0" w:after="0"/>
      <w:ind w:left="960"/>
    </w:pPr>
    <w:rPr>
      <w:rFonts w:ascii="Calibri" w:hAnsi="Calibri" w:cs="Calibri"/>
      <w:szCs w:val="18"/>
    </w:rPr>
  </w:style>
  <w:style w:type="paragraph" w:customStyle="1" w:styleId="Hik5">
    <w:name w:val="正文加粗 Hik"/>
    <w:basedOn w:val="aff6"/>
    <w:link w:val="Char6"/>
    <w:qFormat/>
    <w:rsid w:val="0034106E"/>
    <w:pPr>
      <w:spacing w:line="200" w:lineRule="exact"/>
    </w:pPr>
    <w:rPr>
      <w:b/>
    </w:rPr>
  </w:style>
  <w:style w:type="paragraph" w:styleId="82">
    <w:name w:val="toc 8"/>
    <w:basedOn w:val="a3"/>
    <w:next w:val="a3"/>
    <w:autoRedefine/>
    <w:rsid w:val="002F25C4"/>
    <w:pPr>
      <w:spacing w:before="0" w:after="0"/>
      <w:ind w:left="1120"/>
    </w:pPr>
    <w:rPr>
      <w:rFonts w:ascii="Calibri" w:hAnsi="Calibri" w:cs="Calibri"/>
      <w:szCs w:val="18"/>
    </w:rPr>
  </w:style>
  <w:style w:type="character" w:customStyle="1" w:styleId="Char3">
    <w:name w:val="正文缩进 Char"/>
    <w:aliases w:val="正文缩进Hik Char"/>
    <w:link w:val="aff6"/>
    <w:rsid w:val="005C6DCB"/>
    <w:rPr>
      <w:rFonts w:ascii="Verdana" w:eastAsia="方正中等线简体" w:hAnsi="Verdana"/>
      <w:kern w:val="2"/>
      <w:sz w:val="12"/>
      <w:szCs w:val="24"/>
    </w:rPr>
  </w:style>
  <w:style w:type="character" w:customStyle="1" w:styleId="Char6">
    <w:name w:val="正文缩进加粗 Char"/>
    <w:basedOn w:val="Char3"/>
    <w:link w:val="Hik5"/>
    <w:rsid w:val="007137F4"/>
    <w:rPr>
      <w:rFonts w:ascii="Verdana" w:eastAsia="方正中等线简体" w:hAnsi="Verdana"/>
      <w:kern w:val="2"/>
      <w:sz w:val="12"/>
      <w:szCs w:val="24"/>
    </w:rPr>
  </w:style>
  <w:style w:type="paragraph" w:customStyle="1" w:styleId="Hik6">
    <w:name w:val="附录一级标题 Hik"/>
    <w:basedOn w:val="a3"/>
    <w:link w:val="HikChar0"/>
    <w:qFormat/>
    <w:rsid w:val="006A0717"/>
    <w:pPr>
      <w:spacing w:before="120" w:after="200" w:line="200" w:lineRule="atLeast"/>
      <w:jc w:val="center"/>
      <w:outlineLvl w:val="0"/>
    </w:pPr>
    <w:rPr>
      <w:rFonts w:eastAsia="Verdana"/>
      <w:b/>
      <w:sz w:val="36"/>
      <w:szCs w:val="36"/>
    </w:rPr>
  </w:style>
  <w:style w:type="paragraph" w:customStyle="1" w:styleId="Hik7">
    <w:name w:val="附录二级标题 Hik"/>
    <w:basedOn w:val="aff6"/>
    <w:link w:val="HikChar1"/>
    <w:qFormat/>
    <w:rsid w:val="006A0717"/>
    <w:pPr>
      <w:spacing w:line="200" w:lineRule="atLeast"/>
      <w:outlineLvl w:val="1"/>
    </w:pPr>
    <w:rPr>
      <w:b/>
      <w:sz w:val="28"/>
      <w:szCs w:val="28"/>
    </w:rPr>
  </w:style>
  <w:style w:type="character" w:customStyle="1" w:styleId="HikChar0">
    <w:name w:val="附录一级标题 Hik Char"/>
    <w:link w:val="Hik6"/>
    <w:rsid w:val="006A0717"/>
    <w:rPr>
      <w:rFonts w:ascii="Verdana" w:eastAsia="Verdana" w:hAnsi="Verdana"/>
      <w:b/>
      <w:kern w:val="2"/>
      <w:sz w:val="36"/>
      <w:szCs w:val="36"/>
    </w:rPr>
  </w:style>
  <w:style w:type="paragraph" w:customStyle="1" w:styleId="Hik8">
    <w:name w:val="图片样式Hik"/>
    <w:basedOn w:val="a3"/>
    <w:next w:val="Hik0"/>
    <w:link w:val="HikChar2"/>
    <w:rsid w:val="007B3ABB"/>
    <w:pPr>
      <w:jc w:val="center"/>
    </w:pPr>
    <w:rPr>
      <w:rFonts w:cs="宋体"/>
      <w:szCs w:val="20"/>
    </w:rPr>
  </w:style>
  <w:style w:type="character" w:customStyle="1" w:styleId="HikChar1">
    <w:name w:val="附录二级标题 Hik Char"/>
    <w:link w:val="Hik7"/>
    <w:rsid w:val="006A0717"/>
    <w:rPr>
      <w:rFonts w:ascii="Verdana" w:eastAsia="方正中等线简体" w:hAnsi="Verdana"/>
      <w:b/>
      <w:kern w:val="2"/>
      <w:sz w:val="28"/>
      <w:szCs w:val="28"/>
    </w:rPr>
  </w:style>
  <w:style w:type="paragraph" w:styleId="90">
    <w:name w:val="toc 9"/>
    <w:basedOn w:val="a3"/>
    <w:next w:val="a3"/>
    <w:autoRedefine/>
    <w:rsid w:val="002F25C4"/>
    <w:pPr>
      <w:spacing w:before="0" w:after="0"/>
      <w:ind w:left="1280"/>
    </w:pPr>
    <w:rPr>
      <w:rFonts w:ascii="Calibri" w:hAnsi="Calibri" w:cs="Calibri"/>
      <w:szCs w:val="18"/>
    </w:rPr>
  </w:style>
  <w:style w:type="character" w:customStyle="1" w:styleId="HikChar">
    <w:name w:val="图注样式Hik Char"/>
    <w:link w:val="Hik0"/>
    <w:rsid w:val="00D653F2"/>
    <w:rPr>
      <w:rFonts w:asciiTheme="minorHAnsi" w:eastAsia="方正中等线简体" w:hAnsiTheme="minorHAnsi" w:cs="宋体"/>
      <w:kern w:val="2"/>
      <w:sz w:val="24"/>
    </w:rPr>
  </w:style>
  <w:style w:type="character" w:customStyle="1" w:styleId="HikChar2">
    <w:name w:val="图片样式Hik Char"/>
    <w:link w:val="Hik8"/>
    <w:rsid w:val="007B3ABB"/>
    <w:rPr>
      <w:rFonts w:ascii="Verdana" w:eastAsia="方正中等线简体" w:hAnsi="Verdana" w:cs="宋体"/>
      <w:kern w:val="2"/>
      <w:sz w:val="12"/>
      <w:szCs w:val="24"/>
    </w:rPr>
  </w:style>
  <w:style w:type="paragraph" w:customStyle="1" w:styleId="Hik1">
    <w:name w:val="表注样式 Hik"/>
    <w:basedOn w:val="a3"/>
    <w:link w:val="HikChar3"/>
    <w:qFormat/>
    <w:rsid w:val="00817738"/>
    <w:pPr>
      <w:numPr>
        <w:ilvl w:val="8"/>
        <w:numId w:val="14"/>
      </w:numPr>
      <w:spacing w:beforeLines="100"/>
      <w:jc w:val="center"/>
    </w:pPr>
    <w:rPr>
      <w:rFonts w:cs="宋体"/>
      <w:szCs w:val="20"/>
    </w:rPr>
  </w:style>
  <w:style w:type="numbering" w:customStyle="1" w:styleId="Hik2">
    <w:name w:val="Hik球机项目符号列表样式"/>
    <w:rsid w:val="00C628DD"/>
    <w:pPr>
      <w:numPr>
        <w:numId w:val="16"/>
      </w:numPr>
    </w:pPr>
  </w:style>
  <w:style w:type="character" w:customStyle="1" w:styleId="HikChar3">
    <w:name w:val="表注样式 Hik Char"/>
    <w:link w:val="Hik1"/>
    <w:rsid w:val="00817738"/>
    <w:rPr>
      <w:rFonts w:asciiTheme="minorHAnsi" w:eastAsia="方正中等线简体" w:hAnsiTheme="minorHAnsi" w:cs="宋体"/>
      <w:kern w:val="2"/>
      <w:sz w:val="24"/>
    </w:rPr>
  </w:style>
  <w:style w:type="character" w:styleId="affa">
    <w:name w:val="annotation reference"/>
    <w:basedOn w:val="a4"/>
    <w:uiPriority w:val="99"/>
    <w:rsid w:val="0084477F"/>
    <w:rPr>
      <w:sz w:val="21"/>
      <w:szCs w:val="21"/>
    </w:rPr>
  </w:style>
  <w:style w:type="paragraph" w:styleId="affb">
    <w:name w:val="annotation text"/>
    <w:basedOn w:val="a3"/>
    <w:link w:val="Char7"/>
    <w:uiPriority w:val="99"/>
    <w:rsid w:val="0084477F"/>
  </w:style>
  <w:style w:type="character" w:customStyle="1" w:styleId="Char7">
    <w:name w:val="批注文字 Char"/>
    <w:basedOn w:val="a4"/>
    <w:link w:val="affb"/>
    <w:uiPriority w:val="99"/>
    <w:rsid w:val="0084477F"/>
    <w:rPr>
      <w:rFonts w:ascii="Verdana" w:eastAsia="方正中等线简体" w:hAnsi="Verdana"/>
      <w:kern w:val="2"/>
      <w:sz w:val="16"/>
      <w:szCs w:val="24"/>
    </w:rPr>
  </w:style>
  <w:style w:type="paragraph" w:styleId="affc">
    <w:name w:val="annotation subject"/>
    <w:basedOn w:val="affb"/>
    <w:next w:val="affb"/>
    <w:link w:val="Char8"/>
    <w:rsid w:val="0084477F"/>
    <w:rPr>
      <w:b/>
      <w:bCs/>
    </w:rPr>
  </w:style>
  <w:style w:type="character" w:customStyle="1" w:styleId="Char8">
    <w:name w:val="批注主题 Char"/>
    <w:basedOn w:val="Char7"/>
    <w:link w:val="affc"/>
    <w:rsid w:val="0084477F"/>
    <w:rPr>
      <w:rFonts w:ascii="Verdana" w:eastAsia="方正中等线简体" w:hAnsi="Verdana"/>
      <w:b/>
      <w:bCs/>
      <w:kern w:val="2"/>
      <w:sz w:val="16"/>
      <w:szCs w:val="24"/>
    </w:rPr>
  </w:style>
  <w:style w:type="numbering" w:customStyle="1" w:styleId="Hik4">
    <w:name w:val="Hik 项目符号列表样式"/>
    <w:rsid w:val="00415152"/>
    <w:pPr>
      <w:numPr>
        <w:numId w:val="11"/>
      </w:numPr>
    </w:pPr>
  </w:style>
  <w:style w:type="numbering" w:customStyle="1" w:styleId="Hik3">
    <w:name w:val="Hik 项目编号列表样式"/>
    <w:basedOn w:val="a6"/>
    <w:rsid w:val="00415152"/>
    <w:pPr>
      <w:numPr>
        <w:numId w:val="12"/>
      </w:numPr>
    </w:pPr>
  </w:style>
  <w:style w:type="character" w:customStyle="1" w:styleId="trans">
    <w:name w:val="trans"/>
    <w:basedOn w:val="a4"/>
    <w:rsid w:val="00165AF5"/>
  </w:style>
  <w:style w:type="paragraph" w:customStyle="1" w:styleId="affd">
    <w:name w:val="图注"/>
    <w:basedOn w:val="a3"/>
    <w:link w:val="Char9"/>
    <w:qFormat/>
    <w:rsid w:val="00AF36EF"/>
    <w:pPr>
      <w:widowControl w:val="0"/>
      <w:topLinePunct w:val="0"/>
      <w:spacing w:before="0" w:after="0" w:line="360" w:lineRule="auto"/>
      <w:ind w:left="567" w:hanging="567"/>
      <w:jc w:val="center"/>
    </w:pPr>
    <w:rPr>
      <w:rFonts w:ascii="Calibri" w:eastAsia="宋体" w:hAnsi="Calibri"/>
      <w:szCs w:val="21"/>
    </w:rPr>
  </w:style>
  <w:style w:type="paragraph" w:customStyle="1" w:styleId="affe">
    <w:name w:val="表注"/>
    <w:basedOn w:val="affd"/>
    <w:link w:val="Chara"/>
    <w:qFormat/>
    <w:rsid w:val="00AF36EF"/>
  </w:style>
  <w:style w:type="numbering" w:customStyle="1" w:styleId="a0">
    <w:name w:val="章节标号"/>
    <w:uiPriority w:val="99"/>
    <w:rsid w:val="00AF36EF"/>
    <w:pPr>
      <w:numPr>
        <w:numId w:val="13"/>
      </w:numPr>
    </w:pPr>
  </w:style>
  <w:style w:type="character" w:customStyle="1" w:styleId="Char9">
    <w:name w:val="图注 Char"/>
    <w:link w:val="affd"/>
    <w:rsid w:val="00FA2A94"/>
    <w:rPr>
      <w:rFonts w:ascii="Calibri" w:hAnsi="Calibri"/>
      <w:kern w:val="2"/>
      <w:sz w:val="24"/>
      <w:szCs w:val="21"/>
    </w:rPr>
  </w:style>
  <w:style w:type="numbering" w:customStyle="1" w:styleId="10">
    <w:name w:val="章节标号1"/>
    <w:uiPriority w:val="99"/>
    <w:rsid w:val="000E0059"/>
    <w:pPr>
      <w:numPr>
        <w:numId w:val="15"/>
      </w:numPr>
    </w:pPr>
  </w:style>
  <w:style w:type="paragraph" w:customStyle="1" w:styleId="note">
    <w:name w:val="note"/>
    <w:basedOn w:val="a3"/>
    <w:qFormat/>
    <w:rsid w:val="00A31486"/>
    <w:pPr>
      <w:autoSpaceDE w:val="0"/>
      <w:autoSpaceDN w:val="0"/>
      <w:adjustRightInd w:val="0"/>
      <w:spacing w:line="480" w:lineRule="exact"/>
    </w:pPr>
    <w:rPr>
      <w:noProof/>
    </w:rPr>
  </w:style>
  <w:style w:type="paragraph" w:customStyle="1" w:styleId="1">
    <w:name w:val="我的标题1"/>
    <w:basedOn w:val="12"/>
    <w:qFormat/>
    <w:rsid w:val="00F476D4"/>
    <w:pPr>
      <w:keepLines/>
      <w:widowControl w:val="0"/>
      <w:numPr>
        <w:numId w:val="17"/>
      </w:numPr>
      <w:pBdr>
        <w:bottom w:val="none" w:sz="0" w:space="0" w:color="auto"/>
      </w:pBdr>
      <w:tabs>
        <w:tab w:val="left" w:pos="-240"/>
        <w:tab w:val="left" w:pos="1200"/>
      </w:tabs>
      <w:wordWrap w:val="0"/>
      <w:adjustRightInd/>
      <w:spacing w:before="0" w:after="0" w:line="400" w:lineRule="atLeast"/>
      <w:jc w:val="center"/>
    </w:pPr>
    <w:rPr>
      <w:rFonts w:ascii="Arial" w:eastAsia="宋体" w:hAnsi="Arial"/>
      <w:bCs w:val="0"/>
      <w:color w:val="000000"/>
      <w:kern w:val="44"/>
      <w:sz w:val="32"/>
      <w:szCs w:val="36"/>
      <w:lang w:val="x-none"/>
    </w:rPr>
  </w:style>
  <w:style w:type="paragraph" w:customStyle="1" w:styleId="2">
    <w:name w:val="我的标题2"/>
    <w:basedOn w:val="20"/>
    <w:qFormat/>
    <w:rsid w:val="00F476D4"/>
    <w:pPr>
      <w:widowControl w:val="0"/>
      <w:numPr>
        <w:numId w:val="17"/>
      </w:numPr>
      <w:topLinePunct w:val="0"/>
      <w:adjustRightInd/>
      <w:snapToGrid/>
      <w:spacing w:before="0" w:after="0" w:line="360" w:lineRule="auto"/>
    </w:pPr>
    <w:rPr>
      <w:rFonts w:ascii="Arial" w:eastAsia="Times New Roman" w:hAnsi="Arial"/>
      <w:bCs w:val="0"/>
      <w:noProof w:val="0"/>
      <w:kern w:val="44"/>
      <w:szCs w:val="32"/>
      <w:lang w:val="x-none" w:eastAsia="zh-CN"/>
    </w:rPr>
  </w:style>
  <w:style w:type="paragraph" w:customStyle="1" w:styleId="3">
    <w:name w:val="我的标题3"/>
    <w:basedOn w:val="30"/>
    <w:qFormat/>
    <w:rsid w:val="00F476D4"/>
    <w:pPr>
      <w:widowControl w:val="0"/>
      <w:numPr>
        <w:numId w:val="17"/>
      </w:numPr>
      <w:tabs>
        <w:tab w:val="clear" w:pos="709"/>
        <w:tab w:val="num" w:pos="360"/>
      </w:tabs>
      <w:topLinePunct w:val="0"/>
      <w:adjustRightInd/>
      <w:snapToGrid/>
      <w:spacing w:before="0" w:after="0" w:line="400" w:lineRule="atLeast"/>
      <w:ind w:left="0" w:firstLine="0"/>
      <w:jc w:val="both"/>
    </w:pPr>
    <w:rPr>
      <w:rFonts w:ascii="Times New Roman" w:eastAsia="宋体" w:hAnsi="Times New Roman" w:cs="Times New Roman"/>
      <w:kern w:val="2"/>
      <w:szCs w:val="32"/>
    </w:rPr>
  </w:style>
  <w:style w:type="paragraph" w:customStyle="1" w:styleId="a1">
    <w:name w:val="图表标注样式"/>
    <w:basedOn w:val="a3"/>
    <w:next w:val="a3"/>
    <w:qFormat/>
    <w:rsid w:val="00F476D4"/>
    <w:pPr>
      <w:keepLines/>
      <w:widowControl w:val="0"/>
      <w:numPr>
        <w:ilvl w:val="6"/>
        <w:numId w:val="17"/>
      </w:numPr>
      <w:topLinePunct w:val="0"/>
      <w:snapToGrid w:val="0"/>
      <w:spacing w:beforeLines="50" w:before="50" w:afterLines="50" w:after="50" w:line="360" w:lineRule="auto"/>
      <w:ind w:left="0" w:hangingChars="135" w:hanging="135"/>
      <w:jc w:val="center"/>
    </w:pPr>
    <w:rPr>
      <w:rFonts w:ascii="Arial" w:eastAsia="宋体" w:hAnsi="Arial" w:cs="Arial"/>
      <w:color w:val="000000"/>
      <w:szCs w:val="15"/>
    </w:rPr>
  </w:style>
  <w:style w:type="paragraph" w:customStyle="1" w:styleId="40">
    <w:name w:val="我的标题4"/>
    <w:basedOn w:val="41"/>
    <w:qFormat/>
    <w:rsid w:val="00F476D4"/>
    <w:pPr>
      <w:widowControl w:val="0"/>
      <w:numPr>
        <w:ilvl w:val="3"/>
        <w:numId w:val="17"/>
      </w:numPr>
      <w:tabs>
        <w:tab w:val="num" w:pos="360"/>
      </w:tabs>
      <w:topLinePunct w:val="0"/>
      <w:adjustRightInd/>
      <w:snapToGrid/>
      <w:spacing w:before="280" w:after="290" w:line="376" w:lineRule="auto"/>
      <w:ind w:left="0" w:hangingChars="200" w:hanging="200"/>
      <w:jc w:val="both"/>
    </w:pPr>
    <w:rPr>
      <w:rFonts w:ascii="Calibri Light" w:eastAsia="宋体" w:hAnsi="Calibri Light" w:cs="Times New Roman"/>
      <w:bCs/>
      <w:noProof w:val="0"/>
      <w:kern w:val="2"/>
    </w:rPr>
  </w:style>
  <w:style w:type="character" w:customStyle="1" w:styleId="Char0">
    <w:name w:val="页脚 Char"/>
    <w:basedOn w:val="a4"/>
    <w:link w:val="a8"/>
    <w:uiPriority w:val="99"/>
    <w:rsid w:val="00916022"/>
    <w:rPr>
      <w:rFonts w:asciiTheme="minorHAnsi" w:eastAsia="方正中等线简体" w:hAnsiTheme="minorHAnsi"/>
      <w:kern w:val="2"/>
      <w:sz w:val="18"/>
      <w:szCs w:val="18"/>
    </w:rPr>
  </w:style>
  <w:style w:type="numbering" w:customStyle="1" w:styleId="Hik10">
    <w:name w:val="Hik球机项目符号列表样式1"/>
    <w:rsid w:val="00D415E6"/>
  </w:style>
  <w:style w:type="numbering" w:customStyle="1" w:styleId="Hik11">
    <w:name w:val="Hik球机自动编号样式1"/>
    <w:rsid w:val="00D415E6"/>
  </w:style>
  <w:style w:type="numbering" w:customStyle="1" w:styleId="Hik20">
    <w:name w:val="Hik球机项目符号列表样式2"/>
    <w:rsid w:val="00D415E6"/>
  </w:style>
  <w:style w:type="paragraph" w:customStyle="1" w:styleId="afff">
    <w:name w:val="图片格式"/>
    <w:basedOn w:val="a3"/>
    <w:link w:val="Charb"/>
    <w:qFormat/>
    <w:rsid w:val="00541DE9"/>
    <w:pPr>
      <w:widowControl w:val="0"/>
      <w:topLinePunct w:val="0"/>
      <w:spacing w:before="0" w:after="0" w:line="400" w:lineRule="atLeast"/>
      <w:jc w:val="center"/>
    </w:pPr>
    <w:rPr>
      <w:rFonts w:eastAsia="宋体" w:cstheme="minorBidi"/>
      <w:noProof/>
      <w:szCs w:val="22"/>
    </w:rPr>
  </w:style>
  <w:style w:type="character" w:customStyle="1" w:styleId="Charb">
    <w:name w:val="图片格式 Char"/>
    <w:basedOn w:val="a4"/>
    <w:link w:val="afff"/>
    <w:rsid w:val="00541DE9"/>
    <w:rPr>
      <w:rFonts w:asciiTheme="minorHAnsi" w:hAnsiTheme="minorHAnsi" w:cstheme="minorBidi"/>
      <w:noProof/>
      <w:kern w:val="2"/>
      <w:sz w:val="18"/>
      <w:szCs w:val="22"/>
    </w:rPr>
  </w:style>
  <w:style w:type="paragraph" w:customStyle="1" w:styleId="2f2">
    <w:name w:val="正文2"/>
    <w:basedOn w:val="a3"/>
    <w:link w:val="2Char1"/>
    <w:qFormat/>
    <w:rsid w:val="00541DE9"/>
    <w:pPr>
      <w:widowControl w:val="0"/>
      <w:topLinePunct w:val="0"/>
      <w:autoSpaceDE w:val="0"/>
      <w:autoSpaceDN w:val="0"/>
      <w:adjustRightInd w:val="0"/>
      <w:spacing w:before="0" w:after="0"/>
      <w:ind w:firstLineChars="200" w:firstLine="200"/>
    </w:pPr>
    <w:rPr>
      <w:rFonts w:ascii="Times New Roman" w:eastAsia="宋体" w:hAnsi="Times New Roman" w:cs="宋体"/>
      <w:color w:val="000000"/>
      <w:kern w:val="0"/>
      <w:szCs w:val="21"/>
    </w:rPr>
  </w:style>
  <w:style w:type="character" w:customStyle="1" w:styleId="2Char1">
    <w:name w:val="正文2 Char"/>
    <w:link w:val="2f2"/>
    <w:rsid w:val="00541DE9"/>
    <w:rPr>
      <w:rFonts w:cs="宋体"/>
      <w:color w:val="000000"/>
      <w:sz w:val="18"/>
      <w:szCs w:val="21"/>
    </w:rPr>
  </w:style>
  <w:style w:type="paragraph" w:customStyle="1" w:styleId="afff0">
    <w:name w:val="表格题注"/>
    <w:qFormat/>
    <w:rsid w:val="00FF22C7"/>
    <w:pPr>
      <w:jc w:val="center"/>
    </w:pPr>
    <w:rPr>
      <w:rFonts w:ascii="Cambria" w:hAnsi="Cambria"/>
      <w:bCs/>
      <w:kern w:val="44"/>
      <w:szCs w:val="44"/>
    </w:rPr>
  </w:style>
  <w:style w:type="paragraph" w:customStyle="1" w:styleId="afff1">
    <w:name w:val="图片题注"/>
    <w:qFormat/>
    <w:rsid w:val="00FF22C7"/>
    <w:pPr>
      <w:ind w:left="2694"/>
      <w:jc w:val="center"/>
    </w:pPr>
    <w:rPr>
      <w:rFonts w:ascii="Cambria" w:hAnsi="Cambria"/>
      <w:bCs/>
      <w:kern w:val="44"/>
      <w:szCs w:val="44"/>
    </w:rPr>
  </w:style>
  <w:style w:type="numbering" w:customStyle="1" w:styleId="32">
    <w:name w:val="样式3"/>
    <w:uiPriority w:val="99"/>
    <w:rsid w:val="00FF22C7"/>
    <w:pPr>
      <w:numPr>
        <w:numId w:val="18"/>
      </w:numPr>
    </w:pPr>
  </w:style>
  <w:style w:type="paragraph" w:customStyle="1" w:styleId="4HIK">
    <w:name w:val="标题 4 HIK"/>
    <w:basedOn w:val="41"/>
    <w:next w:val="2f2"/>
    <w:qFormat/>
    <w:rsid w:val="00890617"/>
    <w:pPr>
      <w:widowControl w:val="0"/>
      <w:topLinePunct w:val="0"/>
      <w:adjustRightInd/>
      <w:snapToGrid/>
      <w:spacing w:before="0" w:after="0" w:line="240" w:lineRule="auto"/>
      <w:ind w:left="864" w:hanging="864"/>
    </w:pPr>
    <w:rPr>
      <w:rFonts w:ascii="Arial" w:hAnsi="Arial" w:cs="Times New Roman"/>
      <w:bCs/>
      <w:noProof w:val="0"/>
      <w:kern w:val="2"/>
      <w:sz w:val="21"/>
    </w:rPr>
  </w:style>
  <w:style w:type="paragraph" w:customStyle="1" w:styleId="afff2">
    <w:name w:val="新图表注释"/>
    <w:link w:val="Charc"/>
    <w:qFormat/>
    <w:rsid w:val="00890617"/>
    <w:pPr>
      <w:ind w:left="1152" w:hanging="1152"/>
      <w:jc w:val="center"/>
    </w:pPr>
    <w:rPr>
      <w:sz w:val="18"/>
    </w:rPr>
  </w:style>
  <w:style w:type="character" w:customStyle="1" w:styleId="Charc">
    <w:name w:val="新图表注释 Char"/>
    <w:link w:val="afff2"/>
    <w:rsid w:val="00890617"/>
    <w:rPr>
      <w:sz w:val="18"/>
    </w:rPr>
  </w:style>
  <w:style w:type="paragraph" w:customStyle="1" w:styleId="11">
    <w:name w:val="步骤1"/>
    <w:basedOn w:val="a3"/>
    <w:qFormat/>
    <w:rsid w:val="00E31557"/>
    <w:pPr>
      <w:widowControl w:val="0"/>
      <w:numPr>
        <w:numId w:val="19"/>
      </w:numPr>
      <w:topLinePunct w:val="0"/>
      <w:spacing w:before="156" w:after="156" w:line="20" w:lineRule="atLeast"/>
    </w:pPr>
    <w:rPr>
      <w:rFonts w:ascii="Times New Roman" w:eastAsia="宋体" w:hAnsi="Times New Roman"/>
      <w:sz w:val="21"/>
      <w:szCs w:val="21"/>
      <w:lang w:val="x-none" w:eastAsia="x-none"/>
    </w:rPr>
  </w:style>
  <w:style w:type="paragraph" w:customStyle="1" w:styleId="Para">
    <w:name w:val="普通表格 Para"/>
    <w:basedOn w:val="a3"/>
    <w:rsid w:val="00AB2211"/>
    <w:pPr>
      <w:widowControl w:val="0"/>
      <w:topLinePunct w:val="0"/>
      <w:spacing w:before="0" w:after="0" w:line="312" w:lineRule="auto"/>
      <w:ind w:firstLine="454"/>
      <w:jc w:val="both"/>
    </w:pPr>
    <w:rPr>
      <w:rFonts w:ascii="Times New Roman" w:eastAsia="宋体" w:hAnsi="Times New Roman"/>
    </w:rPr>
  </w:style>
  <w:style w:type="paragraph" w:customStyle="1" w:styleId="HIK9">
    <w:name w:val="HIK正文"/>
    <w:basedOn w:val="a3"/>
    <w:link w:val="HIKCharChar"/>
    <w:rsid w:val="00401C78"/>
    <w:pPr>
      <w:widowControl w:val="0"/>
      <w:topLinePunct w:val="0"/>
      <w:spacing w:before="0" w:afterLines="50" w:after="50"/>
      <w:ind w:firstLineChars="200" w:firstLine="200"/>
      <w:jc w:val="both"/>
    </w:pPr>
    <w:rPr>
      <w:rFonts w:ascii="Calibri" w:eastAsia="宋体" w:hAnsi="Calibri"/>
      <w:lang w:val="x-none" w:eastAsia="x-none"/>
    </w:rPr>
  </w:style>
  <w:style w:type="character" w:customStyle="1" w:styleId="HIKCharChar">
    <w:name w:val="HIK正文 Char Char"/>
    <w:link w:val="HIK9"/>
    <w:rsid w:val="00401C78"/>
    <w:rPr>
      <w:rFonts w:ascii="Calibri" w:hAnsi="Calibri"/>
      <w:kern w:val="2"/>
      <w:sz w:val="18"/>
      <w:szCs w:val="24"/>
      <w:lang w:val="x-none" w:eastAsia="x-none"/>
    </w:rPr>
  </w:style>
  <w:style w:type="paragraph" w:customStyle="1" w:styleId="z-">
    <w:name w:val="z-注意 文字"/>
    <w:basedOn w:val="a3"/>
    <w:link w:val="z-Char"/>
    <w:qFormat/>
    <w:rsid w:val="00BF0C37"/>
    <w:pPr>
      <w:keepLines/>
      <w:pBdr>
        <w:bottom w:val="single" w:sz="12" w:space="1" w:color="auto"/>
      </w:pBdr>
      <w:topLinePunct w:val="0"/>
      <w:spacing w:before="0" w:after="100" w:line="240" w:lineRule="atLeast"/>
      <w:ind w:left="567"/>
    </w:pPr>
    <w:rPr>
      <w:rFonts w:ascii="Times New Roman" w:eastAsia="黑体" w:hAnsi="Times New Roman" w:cs="宋体"/>
      <w:color w:val="000000"/>
      <w:sz w:val="16"/>
      <w:szCs w:val="20"/>
    </w:rPr>
  </w:style>
  <w:style w:type="character" w:customStyle="1" w:styleId="z-Char">
    <w:name w:val="z-注意 文字 Char"/>
    <w:link w:val="z-"/>
    <w:rsid w:val="00BF0C37"/>
    <w:rPr>
      <w:rFonts w:eastAsia="黑体" w:cs="宋体"/>
      <w:color w:val="000000"/>
      <w:kern w:val="2"/>
      <w:sz w:val="16"/>
    </w:rPr>
  </w:style>
  <w:style w:type="paragraph" w:styleId="afff3">
    <w:name w:val="Revision"/>
    <w:hidden/>
    <w:uiPriority w:val="99"/>
    <w:semiHidden/>
    <w:rsid w:val="004E5EB9"/>
    <w:rPr>
      <w:rFonts w:asciiTheme="minorHAnsi" w:eastAsia="方正中等线简体" w:hAnsiTheme="minorHAnsi"/>
      <w:kern w:val="2"/>
      <w:sz w:val="18"/>
      <w:szCs w:val="24"/>
    </w:rPr>
  </w:style>
  <w:style w:type="paragraph" w:customStyle="1" w:styleId="510">
    <w:name w:val="正文5号字1倍行距"/>
    <w:basedOn w:val="a3"/>
    <w:link w:val="51Char"/>
    <w:uiPriority w:val="99"/>
    <w:rsid w:val="00461466"/>
    <w:pPr>
      <w:widowControl w:val="0"/>
      <w:topLinePunct w:val="0"/>
      <w:spacing w:before="0" w:afterLines="50" w:after="0"/>
      <w:ind w:firstLineChars="200" w:firstLine="200"/>
      <w:jc w:val="both"/>
    </w:pPr>
    <w:rPr>
      <w:rFonts w:ascii="Times New Roman" w:eastAsia="宋体" w:hAnsi="Times New Roman"/>
    </w:rPr>
  </w:style>
  <w:style w:type="character" w:customStyle="1" w:styleId="51Char">
    <w:name w:val="正文5号字1倍行距 Char"/>
    <w:link w:val="510"/>
    <w:uiPriority w:val="99"/>
    <w:locked/>
    <w:rsid w:val="00461466"/>
    <w:rPr>
      <w:kern w:val="2"/>
      <w:sz w:val="24"/>
      <w:szCs w:val="24"/>
    </w:rPr>
  </w:style>
  <w:style w:type="numbering" w:customStyle="1" w:styleId="1111111">
    <w:name w:val="1 / 1.1 / 1.1.11"/>
    <w:basedOn w:val="a6"/>
    <w:next w:val="111111"/>
    <w:rsid w:val="000B636B"/>
  </w:style>
  <w:style w:type="numbering" w:styleId="111111">
    <w:name w:val="Outline List 2"/>
    <w:basedOn w:val="a6"/>
    <w:semiHidden/>
    <w:unhideWhenUsed/>
    <w:rsid w:val="000B636B"/>
    <w:pPr>
      <w:numPr>
        <w:numId w:val="22"/>
      </w:numPr>
    </w:pPr>
  </w:style>
  <w:style w:type="character" w:customStyle="1" w:styleId="Chara">
    <w:name w:val="表注 Char"/>
    <w:link w:val="affe"/>
    <w:rsid w:val="00120001"/>
    <w:rPr>
      <w:rFonts w:ascii="Calibri" w:hAnsi="Calibri"/>
      <w:kern w:val="2"/>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Columns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Hik正文"/>
    <w:qFormat/>
    <w:rsid w:val="00B1228D"/>
    <w:pPr>
      <w:topLinePunct/>
      <w:spacing w:before="40" w:after="40"/>
    </w:pPr>
    <w:rPr>
      <w:rFonts w:asciiTheme="minorHAnsi" w:eastAsia="方正中等线简体" w:hAnsiTheme="minorHAnsi"/>
      <w:kern w:val="2"/>
      <w:sz w:val="24"/>
      <w:szCs w:val="24"/>
    </w:rPr>
  </w:style>
  <w:style w:type="paragraph" w:styleId="12">
    <w:name w:val="heading 1"/>
    <w:aliases w:val="heading 1,H1,h1,app heading 1,l1,Huvudrubrik,SAHeading 1,Heading 0,Header 1,Header1,Section Heading,(Chapter Nbr),R1,H11,Level 1 Topic Heading,dd heading 1,dh1,Headline1,Section Heading1,Headline11,Section Heading2,Headline12,Section Heading3,Fab-1"/>
    <w:basedOn w:val="a3"/>
    <w:next w:val="20"/>
    <w:qFormat/>
    <w:rsid w:val="00817738"/>
    <w:pPr>
      <w:keepNext/>
      <w:numPr>
        <w:numId w:val="14"/>
      </w:numPr>
      <w:pBdr>
        <w:bottom w:val="single" w:sz="12" w:space="1" w:color="auto"/>
      </w:pBdr>
      <w:adjustRightInd w:val="0"/>
      <w:snapToGrid w:val="0"/>
      <w:spacing w:before="200" w:after="60" w:line="200" w:lineRule="atLeast"/>
      <w:outlineLvl w:val="0"/>
    </w:pPr>
    <w:rPr>
      <w:rFonts w:eastAsia="黑体" w:cs="Arial"/>
      <w:b/>
      <w:bCs/>
      <w:sz w:val="36"/>
      <w:szCs w:val="32"/>
    </w:rPr>
  </w:style>
  <w:style w:type="paragraph" w:styleId="20">
    <w:name w:val="heading 2"/>
    <w:aliases w:val="标题 2 Hik,heading 2,1,H2,UNDERRUBRIK 1-2,l2,h:2,h:2app,T2,A,Header 2,Level 2 Head,2,节名,Title2,?ú??,2nd level,Titre2,sect 1.2,Underrubrik1,prop2,Level 2 Topic Heading,Heading 2 Hidden,Heading2,No Number,o,H2-Heading 2,Header2,22,heading2,list2,A.B.C."/>
    <w:basedOn w:val="a3"/>
    <w:next w:val="30"/>
    <w:link w:val="2Char"/>
    <w:qFormat/>
    <w:rsid w:val="000935E3"/>
    <w:pPr>
      <w:keepNext/>
      <w:keepLines/>
      <w:numPr>
        <w:ilvl w:val="1"/>
        <w:numId w:val="14"/>
      </w:numPr>
      <w:adjustRightInd w:val="0"/>
      <w:snapToGrid w:val="0"/>
      <w:spacing w:before="240" w:line="200" w:lineRule="atLeast"/>
      <w:outlineLvl w:val="1"/>
    </w:pPr>
    <w:rPr>
      <w:rFonts w:eastAsia="黑体" w:cs="Arial"/>
      <w:b/>
      <w:bCs/>
      <w:noProof/>
      <w:kern w:val="0"/>
      <w:sz w:val="28"/>
      <w:szCs w:val="28"/>
      <w:lang w:eastAsia="en-US"/>
    </w:rPr>
  </w:style>
  <w:style w:type="paragraph" w:styleId="30">
    <w:name w:val="heading 3"/>
    <w:aliases w:val="标题 3 Hik,heading 3,h:3,h,3,Kop 3V,l3,Level 3 Head,heading 3 + Indent: Left 0.25 in,Title3,1.1.1.标题 3,sect1.2.3,list 3,Head 3,h31,h32,h33,h34,h35,h36,h37,h38,h311,h321,h331,h341,h351,h361,h371,h39,h312,h322,h332,h342,h352,h362,h372,h310,h313,h323,C"/>
    <w:basedOn w:val="a3"/>
    <w:next w:val="a3"/>
    <w:link w:val="3Char"/>
    <w:qFormat/>
    <w:rsid w:val="00817738"/>
    <w:pPr>
      <w:keepNext/>
      <w:keepLines/>
      <w:numPr>
        <w:ilvl w:val="2"/>
        <w:numId w:val="14"/>
      </w:numPr>
      <w:adjustRightInd w:val="0"/>
      <w:snapToGrid w:val="0"/>
      <w:spacing w:before="200" w:line="200" w:lineRule="atLeast"/>
      <w:outlineLvl w:val="2"/>
    </w:pPr>
    <w:rPr>
      <w:rFonts w:eastAsia="黑体" w:cs="Arial"/>
      <w:b/>
      <w:bCs/>
      <w:noProof/>
      <w:kern w:val="0"/>
      <w:sz w:val="21"/>
    </w:rPr>
  </w:style>
  <w:style w:type="paragraph" w:styleId="41">
    <w:name w:val="heading 4"/>
    <w:basedOn w:val="a3"/>
    <w:next w:val="a3"/>
    <w:qFormat/>
    <w:rsid w:val="00921FF6"/>
    <w:pPr>
      <w:keepNext/>
      <w:keepLines/>
      <w:adjustRightInd w:val="0"/>
      <w:snapToGrid w:val="0"/>
      <w:spacing w:before="200" w:line="200" w:lineRule="atLeast"/>
      <w:outlineLvl w:val="3"/>
    </w:pPr>
    <w:rPr>
      <w:rFonts w:eastAsia="黑体" w:cs="宋体"/>
      <w:b/>
      <w:noProof/>
      <w:kern w:val="0"/>
      <w:szCs w:val="28"/>
    </w:rPr>
  </w:style>
  <w:style w:type="paragraph" w:styleId="50">
    <w:name w:val="heading 5"/>
    <w:basedOn w:val="a3"/>
    <w:next w:val="a3"/>
    <w:qFormat/>
    <w:rsid w:val="00196E26"/>
    <w:pPr>
      <w:keepNext/>
      <w:keepLines/>
      <w:adjustRightInd w:val="0"/>
      <w:snapToGrid w:val="0"/>
      <w:spacing w:before="280" w:after="290" w:line="376" w:lineRule="atLeast"/>
      <w:ind w:left="709"/>
      <w:outlineLvl w:val="4"/>
    </w:pPr>
    <w:rPr>
      <w:rFonts w:ascii="Times New Roman" w:eastAsia="宋体" w:hAnsi="Times New Roman" w:cs="Arial"/>
      <w:b/>
      <w:bCs/>
      <w:sz w:val="28"/>
      <w:szCs w:val="28"/>
    </w:rPr>
  </w:style>
  <w:style w:type="paragraph" w:styleId="6">
    <w:name w:val="heading 6"/>
    <w:basedOn w:val="a3"/>
    <w:next w:val="a3"/>
    <w:qFormat/>
    <w:rsid w:val="005B39D4"/>
    <w:pPr>
      <w:keepNext/>
      <w:keepLines/>
      <w:numPr>
        <w:ilvl w:val="5"/>
        <w:numId w:val="6"/>
      </w:numPr>
      <w:spacing w:before="240" w:after="64" w:line="320" w:lineRule="auto"/>
      <w:outlineLvl w:val="5"/>
    </w:pPr>
    <w:rPr>
      <w:rFonts w:eastAsia="黑体"/>
      <w:b/>
      <w:bCs/>
    </w:rPr>
  </w:style>
  <w:style w:type="paragraph" w:styleId="7">
    <w:name w:val="heading 7"/>
    <w:basedOn w:val="a3"/>
    <w:next w:val="a3"/>
    <w:qFormat/>
    <w:rsid w:val="005B39D4"/>
    <w:pPr>
      <w:keepNext/>
      <w:keepLines/>
      <w:numPr>
        <w:ilvl w:val="6"/>
        <w:numId w:val="6"/>
      </w:numPr>
      <w:spacing w:before="240" w:after="64" w:line="320" w:lineRule="auto"/>
      <w:outlineLvl w:val="6"/>
    </w:pPr>
    <w:rPr>
      <w:b/>
      <w:bCs/>
    </w:rPr>
  </w:style>
  <w:style w:type="paragraph" w:styleId="8">
    <w:name w:val="heading 8"/>
    <w:basedOn w:val="a3"/>
    <w:next w:val="a3"/>
    <w:qFormat/>
    <w:rsid w:val="005B39D4"/>
    <w:pPr>
      <w:keepNext/>
      <w:keepLines/>
      <w:numPr>
        <w:ilvl w:val="7"/>
        <w:numId w:val="6"/>
      </w:numPr>
      <w:spacing w:before="240" w:after="64" w:line="320" w:lineRule="auto"/>
      <w:outlineLvl w:val="7"/>
    </w:pPr>
    <w:rPr>
      <w:rFonts w:eastAsia="黑体"/>
    </w:rPr>
  </w:style>
  <w:style w:type="paragraph" w:styleId="9">
    <w:name w:val="heading 9"/>
    <w:basedOn w:val="a3"/>
    <w:next w:val="a3"/>
    <w:qFormat/>
    <w:rsid w:val="005B39D4"/>
    <w:pPr>
      <w:keepNext/>
      <w:keepLines/>
      <w:numPr>
        <w:ilvl w:val="8"/>
        <w:numId w:val="6"/>
      </w:numPr>
      <w:spacing w:before="240" w:after="64" w:line="320" w:lineRule="auto"/>
      <w:outlineLvl w:val="8"/>
    </w:pPr>
    <w:rPr>
      <w:rFonts w:eastAsia="黑体"/>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42">
    <w:name w:val="列表项目符号4"/>
    <w:basedOn w:val="21"/>
    <w:rsid w:val="00BA16DA"/>
    <w:pPr>
      <w:numPr>
        <w:ilvl w:val="0"/>
        <w:numId w:val="0"/>
      </w:numPr>
      <w:tabs>
        <w:tab w:val="num" w:pos="0"/>
      </w:tabs>
      <w:ind w:firstLine="227"/>
    </w:pPr>
  </w:style>
  <w:style w:type="paragraph" w:styleId="a7">
    <w:name w:val="header"/>
    <w:basedOn w:val="a3"/>
    <w:link w:val="Char"/>
    <w:rsid w:val="004537BC"/>
    <w:pPr>
      <w:pBdr>
        <w:bottom w:val="single" w:sz="6" w:space="1" w:color="auto"/>
      </w:pBdr>
      <w:tabs>
        <w:tab w:val="center" w:pos="4153"/>
        <w:tab w:val="right" w:pos="8306"/>
      </w:tabs>
      <w:snapToGrid w:val="0"/>
      <w:jc w:val="center"/>
    </w:pPr>
    <w:rPr>
      <w:szCs w:val="18"/>
    </w:rPr>
  </w:style>
  <w:style w:type="paragraph" w:styleId="a8">
    <w:name w:val="footer"/>
    <w:basedOn w:val="a3"/>
    <w:link w:val="Char0"/>
    <w:uiPriority w:val="99"/>
    <w:rsid w:val="00614FE1"/>
    <w:pPr>
      <w:tabs>
        <w:tab w:val="center" w:pos="4153"/>
        <w:tab w:val="right" w:pos="8306"/>
      </w:tabs>
      <w:snapToGrid w:val="0"/>
    </w:pPr>
    <w:rPr>
      <w:szCs w:val="18"/>
    </w:rPr>
  </w:style>
  <w:style w:type="character" w:styleId="HTML">
    <w:name w:val="HTML Variable"/>
    <w:semiHidden/>
    <w:rsid w:val="00614FE1"/>
    <w:rPr>
      <w:i/>
      <w:iCs/>
    </w:rPr>
  </w:style>
  <w:style w:type="character" w:styleId="HTML0">
    <w:name w:val="HTML Typewriter"/>
    <w:semiHidden/>
    <w:rsid w:val="00614FE1"/>
    <w:rPr>
      <w:rFonts w:ascii="Courier New" w:hAnsi="Courier New" w:cs="Courier New"/>
      <w:sz w:val="20"/>
      <w:szCs w:val="20"/>
    </w:rPr>
  </w:style>
  <w:style w:type="character" w:styleId="HTML1">
    <w:name w:val="HTML Code"/>
    <w:semiHidden/>
    <w:rsid w:val="00614FE1"/>
    <w:rPr>
      <w:rFonts w:ascii="Courier New" w:hAnsi="Courier New" w:cs="Courier New"/>
      <w:sz w:val="20"/>
      <w:szCs w:val="20"/>
    </w:rPr>
  </w:style>
  <w:style w:type="paragraph" w:styleId="HTML2">
    <w:name w:val="HTML Address"/>
    <w:basedOn w:val="a3"/>
    <w:semiHidden/>
    <w:rsid w:val="00614FE1"/>
    <w:rPr>
      <w:i/>
      <w:iCs/>
    </w:rPr>
  </w:style>
  <w:style w:type="character" w:styleId="HTML3">
    <w:name w:val="HTML Definition"/>
    <w:semiHidden/>
    <w:rsid w:val="00614FE1"/>
    <w:rPr>
      <w:i/>
      <w:iCs/>
    </w:rPr>
  </w:style>
  <w:style w:type="character" w:styleId="HTML4">
    <w:name w:val="HTML Keyboard"/>
    <w:semiHidden/>
    <w:rsid w:val="00614FE1"/>
    <w:rPr>
      <w:rFonts w:ascii="Courier New" w:hAnsi="Courier New" w:cs="Courier New"/>
      <w:sz w:val="20"/>
      <w:szCs w:val="20"/>
    </w:rPr>
  </w:style>
  <w:style w:type="character" w:styleId="HTML5">
    <w:name w:val="HTML Acronym"/>
    <w:basedOn w:val="a4"/>
    <w:semiHidden/>
    <w:rsid w:val="00614FE1"/>
  </w:style>
  <w:style w:type="character" w:styleId="HTML6">
    <w:name w:val="HTML Sample"/>
    <w:semiHidden/>
    <w:rsid w:val="00614FE1"/>
    <w:rPr>
      <w:rFonts w:ascii="Courier New" w:hAnsi="Courier New" w:cs="Courier New"/>
    </w:rPr>
  </w:style>
  <w:style w:type="character" w:styleId="HTML7">
    <w:name w:val="HTML Cite"/>
    <w:semiHidden/>
    <w:rsid w:val="00614FE1"/>
    <w:rPr>
      <w:i/>
      <w:iCs/>
    </w:rPr>
  </w:style>
  <w:style w:type="paragraph" w:styleId="HTML8">
    <w:name w:val="HTML Preformatted"/>
    <w:basedOn w:val="a3"/>
    <w:semiHidden/>
    <w:rsid w:val="00614FE1"/>
    <w:rPr>
      <w:rFonts w:ascii="Courier New" w:hAnsi="Courier New" w:cs="Courier New"/>
      <w:sz w:val="20"/>
      <w:szCs w:val="20"/>
    </w:rPr>
  </w:style>
  <w:style w:type="table" w:styleId="13">
    <w:name w:val="Table Colorful 1"/>
    <w:basedOn w:val="a5"/>
    <w:semiHidden/>
    <w:rsid w:val="00614FE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2">
    <w:name w:val="Table Colorful 2"/>
    <w:basedOn w:val="a5"/>
    <w:semiHidden/>
    <w:rsid w:val="00614FE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3">
    <w:name w:val="Table Colorful 3"/>
    <w:basedOn w:val="a5"/>
    <w:semiHidden/>
    <w:rsid w:val="00614FE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9">
    <w:name w:val="Hyperlink"/>
    <w:aliases w:val="超链接 Hik"/>
    <w:uiPriority w:val="99"/>
    <w:rsid w:val="00614FE1"/>
    <w:rPr>
      <w:color w:val="0000FF"/>
      <w:u w:val="single"/>
    </w:rPr>
  </w:style>
  <w:style w:type="paragraph" w:styleId="aa">
    <w:name w:val="Salutation"/>
    <w:basedOn w:val="a3"/>
    <w:next w:val="a3"/>
    <w:semiHidden/>
    <w:rsid w:val="00614FE1"/>
  </w:style>
  <w:style w:type="paragraph" w:styleId="ab">
    <w:name w:val="Plain Text"/>
    <w:basedOn w:val="a3"/>
    <w:semiHidden/>
    <w:rsid w:val="00614FE1"/>
    <w:rPr>
      <w:rFonts w:ascii="宋体" w:hAnsi="Courier New" w:cs="Courier New"/>
      <w:szCs w:val="21"/>
    </w:rPr>
  </w:style>
  <w:style w:type="table" w:styleId="ac">
    <w:name w:val="Table Elegant"/>
    <w:basedOn w:val="a5"/>
    <w:semiHidden/>
    <w:rsid w:val="00614FE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d">
    <w:name w:val="E-mail Signature"/>
    <w:basedOn w:val="a3"/>
    <w:semiHidden/>
    <w:rsid w:val="00614FE1"/>
  </w:style>
  <w:style w:type="table" w:styleId="14">
    <w:name w:val="Table Classic 1"/>
    <w:basedOn w:val="a5"/>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5"/>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5"/>
    <w:semiHidden/>
    <w:rsid w:val="00614FE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614FE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e">
    <w:name w:val="envelope return"/>
    <w:basedOn w:val="a3"/>
    <w:semiHidden/>
    <w:rsid w:val="00614FE1"/>
    <w:pPr>
      <w:snapToGrid w:val="0"/>
    </w:pPr>
    <w:rPr>
      <w:rFonts w:ascii="Arial" w:hAnsi="Arial" w:cs="Arial"/>
    </w:rPr>
  </w:style>
  <w:style w:type="table" w:styleId="15">
    <w:name w:val="Table Simple 1"/>
    <w:basedOn w:val="a5"/>
    <w:semiHidden/>
    <w:rsid w:val="00614FE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5"/>
    <w:semiHidden/>
    <w:rsid w:val="00614FE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5">
    <w:name w:val="Table Simple 3"/>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
    <w:name w:val="Closing"/>
    <w:basedOn w:val="a3"/>
    <w:semiHidden/>
    <w:rsid w:val="00614FE1"/>
    <w:pPr>
      <w:ind w:leftChars="2100" w:left="100"/>
    </w:pPr>
  </w:style>
  <w:style w:type="table" w:styleId="16">
    <w:name w:val="Table Subtle 1"/>
    <w:basedOn w:val="a5"/>
    <w:semiHidden/>
    <w:rsid w:val="00614FE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5"/>
    <w:semiHidden/>
    <w:rsid w:val="00614FE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5"/>
    <w:semiHidden/>
    <w:rsid w:val="00614FE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semiHidden/>
    <w:rsid w:val="00614FE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semiHidden/>
    <w:rsid w:val="00614FE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0">
    <w:name w:val="List"/>
    <w:basedOn w:val="a3"/>
    <w:semiHidden/>
    <w:rsid w:val="00614FE1"/>
    <w:pPr>
      <w:ind w:left="200" w:hangingChars="200" w:hanging="200"/>
    </w:pPr>
  </w:style>
  <w:style w:type="paragraph" w:styleId="27">
    <w:name w:val="List 2"/>
    <w:basedOn w:val="a3"/>
    <w:semiHidden/>
    <w:rsid w:val="00614FE1"/>
    <w:pPr>
      <w:ind w:leftChars="200" w:left="100" w:hangingChars="200" w:hanging="200"/>
    </w:pPr>
  </w:style>
  <w:style w:type="paragraph" w:styleId="37">
    <w:name w:val="List 3"/>
    <w:basedOn w:val="a3"/>
    <w:semiHidden/>
    <w:rsid w:val="00614FE1"/>
    <w:pPr>
      <w:ind w:leftChars="400" w:left="100" w:hangingChars="200" w:hanging="200"/>
    </w:pPr>
  </w:style>
  <w:style w:type="paragraph" w:styleId="44">
    <w:name w:val="List 4"/>
    <w:basedOn w:val="a3"/>
    <w:semiHidden/>
    <w:rsid w:val="00614FE1"/>
    <w:pPr>
      <w:ind w:leftChars="600" w:left="100" w:hangingChars="200" w:hanging="200"/>
    </w:pPr>
  </w:style>
  <w:style w:type="paragraph" w:styleId="51">
    <w:name w:val="List 5"/>
    <w:basedOn w:val="a3"/>
    <w:semiHidden/>
    <w:rsid w:val="00614FE1"/>
    <w:pPr>
      <w:ind w:leftChars="800" w:left="100" w:hangingChars="200" w:hanging="200"/>
    </w:pPr>
  </w:style>
  <w:style w:type="paragraph" w:styleId="a">
    <w:name w:val="List Number"/>
    <w:basedOn w:val="a3"/>
    <w:semiHidden/>
    <w:rsid w:val="00614FE1"/>
    <w:pPr>
      <w:numPr>
        <w:numId w:val="1"/>
      </w:numPr>
    </w:pPr>
  </w:style>
  <w:style w:type="paragraph" w:styleId="28">
    <w:name w:val="List Number 2"/>
    <w:basedOn w:val="a3"/>
    <w:semiHidden/>
    <w:rsid w:val="00265BC0"/>
  </w:style>
  <w:style w:type="paragraph" w:styleId="38">
    <w:name w:val="List Number 3"/>
    <w:basedOn w:val="a3"/>
    <w:semiHidden/>
    <w:rsid w:val="00FB3171"/>
  </w:style>
  <w:style w:type="paragraph" w:styleId="4">
    <w:name w:val="List Number 4"/>
    <w:basedOn w:val="a3"/>
    <w:semiHidden/>
    <w:rsid w:val="00614FE1"/>
    <w:pPr>
      <w:numPr>
        <w:numId w:val="2"/>
      </w:numPr>
    </w:pPr>
  </w:style>
  <w:style w:type="paragraph" w:styleId="5">
    <w:name w:val="List Number 5"/>
    <w:basedOn w:val="a3"/>
    <w:semiHidden/>
    <w:rsid w:val="00614FE1"/>
    <w:pPr>
      <w:numPr>
        <w:numId w:val="3"/>
      </w:numPr>
    </w:pPr>
  </w:style>
  <w:style w:type="paragraph" w:styleId="af1">
    <w:name w:val="List Continue"/>
    <w:basedOn w:val="a3"/>
    <w:semiHidden/>
    <w:rsid w:val="00614FE1"/>
    <w:pPr>
      <w:spacing w:after="120"/>
      <w:ind w:leftChars="200" w:left="420"/>
    </w:pPr>
  </w:style>
  <w:style w:type="paragraph" w:styleId="29">
    <w:name w:val="List Continue 2"/>
    <w:basedOn w:val="a3"/>
    <w:semiHidden/>
    <w:rsid w:val="00614FE1"/>
    <w:pPr>
      <w:spacing w:after="120"/>
      <w:ind w:leftChars="400" w:left="840"/>
    </w:pPr>
  </w:style>
  <w:style w:type="paragraph" w:styleId="39">
    <w:name w:val="List Continue 3"/>
    <w:basedOn w:val="a3"/>
    <w:semiHidden/>
    <w:rsid w:val="00614FE1"/>
    <w:pPr>
      <w:spacing w:after="120"/>
      <w:ind w:leftChars="600" w:left="1260"/>
    </w:pPr>
  </w:style>
  <w:style w:type="paragraph" w:styleId="45">
    <w:name w:val="List Continue 4"/>
    <w:basedOn w:val="a3"/>
    <w:semiHidden/>
    <w:rsid w:val="00614FE1"/>
    <w:pPr>
      <w:spacing w:after="120"/>
      <w:ind w:leftChars="800" w:left="1680"/>
    </w:pPr>
  </w:style>
  <w:style w:type="paragraph" w:styleId="52">
    <w:name w:val="List Continue 5"/>
    <w:basedOn w:val="a3"/>
    <w:semiHidden/>
    <w:rsid w:val="00614FE1"/>
    <w:pPr>
      <w:spacing w:after="120"/>
      <w:ind w:leftChars="1000" w:left="2100"/>
    </w:pPr>
  </w:style>
  <w:style w:type="table" w:styleId="18">
    <w:name w:val="Table List 1"/>
    <w:basedOn w:val="a5"/>
    <w:semiHidden/>
    <w:rsid w:val="00614FE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5"/>
    <w:semiHidden/>
    <w:rsid w:val="00614FE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5"/>
    <w:semiHidden/>
    <w:rsid w:val="00614FE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5"/>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5"/>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0">
    <w:name w:val="Table List 7"/>
    <w:basedOn w:val="a5"/>
    <w:semiHidden/>
    <w:rsid w:val="00614FE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5"/>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2">
    <w:name w:val="Table Contemporary"/>
    <w:basedOn w:val="a5"/>
    <w:semiHidden/>
    <w:rsid w:val="00614FE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1">
    <w:name w:val="标题 Char"/>
    <w:aliases w:val="标题 Hik Char"/>
    <w:link w:val="af3"/>
    <w:rsid w:val="00013F24"/>
    <w:rPr>
      <w:rFonts w:ascii="Arial" w:hAnsi="Arial" w:cs="Arial"/>
      <w:b/>
      <w:bCs/>
      <w:kern w:val="2"/>
      <w:sz w:val="32"/>
      <w:szCs w:val="32"/>
    </w:rPr>
  </w:style>
  <w:style w:type="paragraph" w:customStyle="1" w:styleId="-1Hik">
    <w:name w:val="列表项目符号-步骤1Hik"/>
    <w:basedOn w:val="28"/>
    <w:rsid w:val="00817738"/>
    <w:pPr>
      <w:numPr>
        <w:ilvl w:val="5"/>
        <w:numId w:val="14"/>
      </w:numPr>
    </w:pPr>
  </w:style>
  <w:style w:type="paragraph" w:customStyle="1" w:styleId="af4">
    <w:name w:val="注意+红色加粗"/>
    <w:basedOn w:val="a3"/>
    <w:link w:val="Char2"/>
    <w:qFormat/>
    <w:rsid w:val="00A541A8"/>
    <w:rPr>
      <w:b/>
      <w:i/>
      <w:color w:val="FF0000"/>
    </w:rPr>
  </w:style>
  <w:style w:type="paragraph" w:styleId="af5">
    <w:name w:val="Normal (Web)"/>
    <w:basedOn w:val="a3"/>
    <w:semiHidden/>
    <w:rsid w:val="00614FE1"/>
  </w:style>
  <w:style w:type="paragraph" w:styleId="af6">
    <w:name w:val="Signature"/>
    <w:basedOn w:val="a3"/>
    <w:semiHidden/>
    <w:rsid w:val="00614FE1"/>
    <w:pPr>
      <w:ind w:leftChars="2100" w:left="100"/>
    </w:pPr>
  </w:style>
  <w:style w:type="paragraph" w:styleId="af7">
    <w:name w:val="List Paragraph"/>
    <w:basedOn w:val="a3"/>
    <w:uiPriority w:val="34"/>
    <w:qFormat/>
    <w:rsid w:val="00D653F2"/>
    <w:pPr>
      <w:ind w:firstLineChars="200" w:firstLine="420"/>
    </w:pPr>
    <w:rPr>
      <w:rFonts w:eastAsia="宋体"/>
    </w:rPr>
  </w:style>
  <w:style w:type="paragraph" w:styleId="af8">
    <w:name w:val="Date"/>
    <w:basedOn w:val="a3"/>
    <w:next w:val="a3"/>
    <w:semiHidden/>
    <w:rsid w:val="00614FE1"/>
    <w:pPr>
      <w:ind w:leftChars="2500" w:left="100"/>
    </w:pPr>
  </w:style>
  <w:style w:type="paragraph" w:styleId="af9">
    <w:name w:val="envelope address"/>
    <w:basedOn w:val="a3"/>
    <w:semiHidden/>
    <w:rsid w:val="00614FE1"/>
    <w:pPr>
      <w:framePr w:w="7920" w:h="1980" w:hRule="exact" w:hSpace="180" w:wrap="auto" w:hAnchor="page" w:xAlign="center" w:yAlign="bottom"/>
      <w:snapToGrid w:val="0"/>
      <w:ind w:leftChars="1400" w:left="100"/>
    </w:pPr>
    <w:rPr>
      <w:rFonts w:ascii="Arial" w:hAnsi="Arial" w:cs="Arial"/>
    </w:rPr>
  </w:style>
  <w:style w:type="table" w:styleId="19">
    <w:name w:val="Table Columns 1"/>
    <w:basedOn w:val="a5"/>
    <w:uiPriority w:val="99"/>
    <w:semiHidden/>
    <w:rsid w:val="00614FE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semiHidden/>
    <w:rsid w:val="00614FE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5"/>
    <w:semiHidden/>
    <w:rsid w:val="00614FE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614FE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5"/>
    <w:semiHidden/>
    <w:rsid w:val="00614FE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a">
    <w:name w:val="Table Grid"/>
    <w:basedOn w:val="a5"/>
    <w:uiPriority w:val="59"/>
    <w:rsid w:val="00614FE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Grid 1"/>
    <w:basedOn w:val="a5"/>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c">
    <w:name w:val="Table Grid 2"/>
    <w:basedOn w:val="a5"/>
    <w:semiHidden/>
    <w:rsid w:val="00614FE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semiHidden/>
    <w:rsid w:val="00614FE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5"/>
    <w:semiHidden/>
    <w:rsid w:val="00614FE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614FE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614FE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614FE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b">
    <w:name w:val="Table Web 1"/>
    <w:basedOn w:val="a5"/>
    <w:semiHidden/>
    <w:rsid w:val="00614FE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d">
    <w:name w:val="Table Web 2"/>
    <w:basedOn w:val="a5"/>
    <w:semiHidden/>
    <w:rsid w:val="00614FE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
    <w:name w:val="Table Web 3"/>
    <w:basedOn w:val="a5"/>
    <w:semiHidden/>
    <w:rsid w:val="00614FE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b">
    <w:name w:val="Block Text"/>
    <w:basedOn w:val="a3"/>
    <w:semiHidden/>
    <w:rsid w:val="00614FE1"/>
    <w:pPr>
      <w:spacing w:after="120"/>
      <w:ind w:leftChars="700" w:left="1440" w:rightChars="700" w:right="1440"/>
    </w:pPr>
  </w:style>
  <w:style w:type="numbering" w:customStyle="1" w:styleId="Hik">
    <w:name w:val="Hik球机自动编号样式"/>
    <w:rsid w:val="00817738"/>
    <w:pPr>
      <w:numPr>
        <w:numId w:val="10"/>
      </w:numPr>
    </w:pPr>
  </w:style>
  <w:style w:type="paragraph" w:styleId="afc">
    <w:name w:val="Message Header"/>
    <w:basedOn w:val="a3"/>
    <w:semiHidden/>
    <w:rsid w:val="00614FE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character" w:styleId="afd">
    <w:name w:val="line number"/>
    <w:basedOn w:val="a4"/>
    <w:semiHidden/>
    <w:rsid w:val="00614FE1"/>
  </w:style>
  <w:style w:type="character" w:customStyle="1" w:styleId="Char2">
    <w:name w:val="注意+红色加粗 Char"/>
    <w:link w:val="af4"/>
    <w:rsid w:val="00A541A8"/>
    <w:rPr>
      <w:rFonts w:ascii="Verdana" w:eastAsia="方正中等线简体" w:hAnsi="Verdana"/>
      <w:b/>
      <w:i/>
      <w:color w:val="FF0000"/>
      <w:kern w:val="2"/>
      <w:sz w:val="16"/>
      <w:szCs w:val="24"/>
    </w:rPr>
  </w:style>
  <w:style w:type="character" w:styleId="afe">
    <w:name w:val="page number"/>
    <w:basedOn w:val="a4"/>
    <w:semiHidden/>
    <w:rsid w:val="00614FE1"/>
  </w:style>
  <w:style w:type="character" w:customStyle="1" w:styleId="1c">
    <w:name w:val="已访问的超链接1"/>
    <w:semiHidden/>
    <w:rsid w:val="00614FE1"/>
    <w:rPr>
      <w:color w:val="800080"/>
      <w:u w:val="single"/>
    </w:rPr>
  </w:style>
  <w:style w:type="paragraph" w:styleId="aff">
    <w:name w:val="Note Heading"/>
    <w:basedOn w:val="a3"/>
    <w:next w:val="a3"/>
    <w:semiHidden/>
    <w:rsid w:val="00614FE1"/>
    <w:pPr>
      <w:jc w:val="center"/>
    </w:pPr>
  </w:style>
  <w:style w:type="table" w:styleId="aff0">
    <w:name w:val="Table Professional"/>
    <w:basedOn w:val="a5"/>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3">
    <w:name w:val="Title"/>
    <w:aliases w:val="标题 Hik"/>
    <w:basedOn w:val="a3"/>
    <w:link w:val="Char1"/>
    <w:qFormat/>
    <w:rsid w:val="00013F24"/>
    <w:pPr>
      <w:adjustRightInd w:val="0"/>
      <w:snapToGrid w:val="0"/>
      <w:spacing w:before="240" w:after="60" w:line="200" w:lineRule="atLeast"/>
      <w:ind w:left="709"/>
      <w:outlineLvl w:val="0"/>
    </w:pPr>
    <w:rPr>
      <w:rFonts w:ascii="Arial" w:eastAsia="宋体" w:hAnsi="Arial" w:cs="Arial"/>
      <w:b/>
      <w:bCs/>
      <w:sz w:val="32"/>
      <w:szCs w:val="32"/>
    </w:rPr>
  </w:style>
  <w:style w:type="paragraph" w:styleId="a2">
    <w:name w:val="caption"/>
    <w:aliases w:val="题注(图注)"/>
    <w:basedOn w:val="aff1"/>
    <w:rsid w:val="002E07C6"/>
    <w:pPr>
      <w:numPr>
        <w:numId w:val="7"/>
      </w:numPr>
      <w:spacing w:line="360" w:lineRule="auto"/>
      <w:ind w:leftChars="0" w:firstLineChars="0"/>
      <w:jc w:val="center"/>
    </w:pPr>
    <w:rPr>
      <w:rFonts w:ascii="Cambria" w:hAnsi="Cambria"/>
      <w:sz w:val="12"/>
      <w:szCs w:val="20"/>
    </w:rPr>
  </w:style>
  <w:style w:type="table" w:styleId="aff2">
    <w:name w:val="Table Theme"/>
    <w:basedOn w:val="a5"/>
    <w:semiHidden/>
    <w:rsid w:val="00662FC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ik">
    <w:name w:val="列表项目符号1+加粗 Hik"/>
    <w:basedOn w:val="a3"/>
    <w:link w:val="1HikChar"/>
    <w:rsid w:val="0034106E"/>
    <w:rPr>
      <w:b/>
      <w:bCs/>
    </w:rPr>
  </w:style>
  <w:style w:type="paragraph" w:customStyle="1" w:styleId="Default">
    <w:name w:val="Default"/>
    <w:rsid w:val="00C20860"/>
    <w:pPr>
      <w:widowControl w:val="0"/>
      <w:autoSpaceDE w:val="0"/>
      <w:autoSpaceDN w:val="0"/>
      <w:adjustRightInd w:val="0"/>
    </w:pPr>
    <w:rPr>
      <w:rFonts w:ascii="宋体" w:cs="宋体"/>
      <w:color w:val="000000"/>
      <w:sz w:val="24"/>
      <w:szCs w:val="24"/>
    </w:rPr>
  </w:style>
  <w:style w:type="paragraph" w:styleId="21">
    <w:name w:val="List Bullet 2"/>
    <w:aliases w:val="Hik 列表项目符号 2"/>
    <w:basedOn w:val="a3"/>
    <w:rsid w:val="00C628DD"/>
    <w:pPr>
      <w:numPr>
        <w:ilvl w:val="1"/>
        <w:numId w:val="8"/>
      </w:numPr>
      <w:tabs>
        <w:tab w:val="left" w:pos="576"/>
      </w:tabs>
    </w:pPr>
  </w:style>
  <w:style w:type="paragraph" w:styleId="31">
    <w:name w:val="List Bullet 3"/>
    <w:aliases w:val="Hik 列表项目符号 3"/>
    <w:basedOn w:val="a3"/>
    <w:rsid w:val="00921FF6"/>
    <w:pPr>
      <w:numPr>
        <w:ilvl w:val="2"/>
        <w:numId w:val="8"/>
      </w:numPr>
    </w:pPr>
    <w:rPr>
      <w:rFonts w:eastAsiaTheme="minorEastAsia"/>
    </w:rPr>
  </w:style>
  <w:style w:type="paragraph" w:customStyle="1" w:styleId="3-">
    <w:name w:val="标题3-项目符号"/>
    <w:basedOn w:val="30"/>
    <w:rsid w:val="005741D2"/>
    <w:pPr>
      <w:numPr>
        <w:ilvl w:val="0"/>
        <w:numId w:val="4"/>
      </w:numPr>
      <w:spacing w:before="40"/>
    </w:pPr>
  </w:style>
  <w:style w:type="paragraph" w:customStyle="1" w:styleId="4-">
    <w:name w:val="标题4-项目符号"/>
    <w:basedOn w:val="41"/>
    <w:rsid w:val="005741D2"/>
    <w:pPr>
      <w:numPr>
        <w:numId w:val="5"/>
      </w:numPr>
    </w:pPr>
  </w:style>
  <w:style w:type="paragraph" w:styleId="aff3">
    <w:name w:val="Body Text"/>
    <w:basedOn w:val="a3"/>
    <w:semiHidden/>
    <w:rsid w:val="00662FC5"/>
    <w:pPr>
      <w:spacing w:after="120"/>
    </w:pPr>
  </w:style>
  <w:style w:type="paragraph" w:styleId="aff4">
    <w:name w:val="Body Text First Indent"/>
    <w:basedOn w:val="aff3"/>
    <w:semiHidden/>
    <w:rsid w:val="00662FC5"/>
    <w:pPr>
      <w:ind w:firstLineChars="100" w:firstLine="420"/>
    </w:pPr>
  </w:style>
  <w:style w:type="paragraph" w:styleId="aff5">
    <w:name w:val="Body Text Indent"/>
    <w:basedOn w:val="a3"/>
    <w:semiHidden/>
    <w:rsid w:val="00662FC5"/>
    <w:pPr>
      <w:spacing w:after="120"/>
      <w:ind w:leftChars="200" w:left="420"/>
    </w:pPr>
  </w:style>
  <w:style w:type="paragraph" w:styleId="2e">
    <w:name w:val="Body Text First Indent 2"/>
    <w:basedOn w:val="aff5"/>
    <w:semiHidden/>
    <w:rsid w:val="00662FC5"/>
    <w:pPr>
      <w:ind w:firstLineChars="200" w:firstLine="420"/>
    </w:pPr>
  </w:style>
  <w:style w:type="paragraph" w:styleId="aff6">
    <w:name w:val="Normal Indent"/>
    <w:aliases w:val="正文缩进Hik"/>
    <w:basedOn w:val="a3"/>
    <w:link w:val="Char3"/>
    <w:rsid w:val="005C6DCB"/>
    <w:rPr>
      <w:sz w:val="12"/>
    </w:rPr>
  </w:style>
  <w:style w:type="paragraph" w:styleId="2f">
    <w:name w:val="Body Text 2"/>
    <w:basedOn w:val="a3"/>
    <w:semiHidden/>
    <w:rsid w:val="00662FC5"/>
    <w:pPr>
      <w:spacing w:after="120" w:line="480" w:lineRule="auto"/>
    </w:pPr>
  </w:style>
  <w:style w:type="paragraph" w:styleId="3e">
    <w:name w:val="Body Text 3"/>
    <w:basedOn w:val="a3"/>
    <w:semiHidden/>
    <w:rsid w:val="00662FC5"/>
    <w:pPr>
      <w:spacing w:after="120"/>
    </w:pPr>
    <w:rPr>
      <w:szCs w:val="16"/>
    </w:rPr>
  </w:style>
  <w:style w:type="paragraph" w:styleId="2f0">
    <w:name w:val="Body Text Indent 2"/>
    <w:basedOn w:val="a3"/>
    <w:semiHidden/>
    <w:rsid w:val="00662FC5"/>
    <w:pPr>
      <w:spacing w:after="120" w:line="480" w:lineRule="auto"/>
      <w:ind w:leftChars="200" w:left="420"/>
    </w:pPr>
  </w:style>
  <w:style w:type="paragraph" w:styleId="3f">
    <w:name w:val="Body Text Indent 3"/>
    <w:basedOn w:val="a3"/>
    <w:semiHidden/>
    <w:rsid w:val="00662FC5"/>
    <w:pPr>
      <w:spacing w:after="120"/>
      <w:ind w:leftChars="200" w:left="420"/>
    </w:pPr>
    <w:rPr>
      <w:szCs w:val="16"/>
    </w:rPr>
  </w:style>
  <w:style w:type="paragraph" w:styleId="aff7">
    <w:name w:val="Document Map"/>
    <w:basedOn w:val="a3"/>
    <w:semiHidden/>
    <w:rsid w:val="004537BC"/>
    <w:pPr>
      <w:shd w:val="clear" w:color="auto" w:fill="000080"/>
    </w:pPr>
  </w:style>
  <w:style w:type="paragraph" w:customStyle="1" w:styleId="01-Hik">
    <w:name w:val="01 标题-封面 Hik"/>
    <w:next w:val="ab"/>
    <w:rsid w:val="00BD106A"/>
    <w:pPr>
      <w:spacing w:line="400" w:lineRule="exact"/>
      <w:ind w:firstLine="454"/>
      <w:jc w:val="right"/>
    </w:pPr>
    <w:rPr>
      <w:rFonts w:ascii="Verdana" w:eastAsia="黑体" w:hAnsi="Verdana" w:cs="Arial"/>
      <w:b/>
      <w:bCs/>
      <w:color w:val="FFFFFF"/>
      <w:kern w:val="2"/>
      <w:sz w:val="44"/>
      <w:szCs w:val="32"/>
    </w:rPr>
  </w:style>
  <w:style w:type="paragraph" w:customStyle="1" w:styleId="-2Hik">
    <w:name w:val="列表项目符号-步骤2Hik"/>
    <w:basedOn w:val="a3"/>
    <w:rsid w:val="00817738"/>
    <w:pPr>
      <w:numPr>
        <w:ilvl w:val="6"/>
        <w:numId w:val="14"/>
      </w:numPr>
    </w:pPr>
  </w:style>
  <w:style w:type="paragraph" w:customStyle="1" w:styleId="02-Hik">
    <w:name w:val="02 副标题-封面 Hik"/>
    <w:next w:val="ab"/>
    <w:rsid w:val="00307528"/>
    <w:pPr>
      <w:spacing w:line="500" w:lineRule="exact"/>
      <w:ind w:firstLine="454"/>
      <w:jc w:val="right"/>
    </w:pPr>
    <w:rPr>
      <w:rFonts w:ascii="Verdana" w:eastAsia="方正中等线简体" w:hAnsi="Verdana" w:cs="Arial"/>
      <w:bCs/>
      <w:color w:val="DDDDDD"/>
      <w:kern w:val="28"/>
      <w:sz w:val="32"/>
      <w:szCs w:val="32"/>
    </w:rPr>
  </w:style>
  <w:style w:type="character" w:customStyle="1" w:styleId="3Char">
    <w:name w:val="标题 3 Char"/>
    <w:aliases w:val="标题 3 Hik Char,heading 3 Char,h:3 Char,h Char,3 Char,Kop 3V Char,l3 Char,Level 3 Head Char,heading 3 + Indent: Left 0.25 in Char,Title3 Char,1.1.1.标题 3 Char,sect1.2.3 Char,list 3 Char,Head 3 Char,h31 Char,h32 Char,h33 Char,h34 Char,h35 Char"/>
    <w:link w:val="30"/>
    <w:rsid w:val="00817738"/>
    <w:rPr>
      <w:rFonts w:asciiTheme="minorHAnsi" w:eastAsia="黑体" w:hAnsiTheme="minorHAnsi" w:cs="Arial"/>
      <w:b/>
      <w:bCs/>
      <w:noProof/>
      <w:sz w:val="21"/>
      <w:szCs w:val="24"/>
    </w:rPr>
  </w:style>
  <w:style w:type="paragraph" w:styleId="1d">
    <w:name w:val="toc 1"/>
    <w:aliases w:val="目录 1 Hik"/>
    <w:basedOn w:val="a3"/>
    <w:next w:val="a3"/>
    <w:link w:val="1Char"/>
    <w:autoRedefine/>
    <w:uiPriority w:val="39"/>
    <w:rsid w:val="000935E3"/>
    <w:pPr>
      <w:tabs>
        <w:tab w:val="right" w:leader="dot" w:pos="6454"/>
      </w:tabs>
      <w:spacing w:before="120" w:after="120"/>
    </w:pPr>
    <w:rPr>
      <w:rFonts w:cs="Calibri"/>
      <w:b/>
      <w:bCs/>
      <w:sz w:val="20"/>
      <w:szCs w:val="20"/>
    </w:rPr>
  </w:style>
  <w:style w:type="paragraph" w:styleId="aff1">
    <w:name w:val="table of figures"/>
    <w:basedOn w:val="a3"/>
    <w:next w:val="a3"/>
    <w:link w:val="Char4"/>
    <w:semiHidden/>
    <w:rsid w:val="00181772"/>
    <w:pPr>
      <w:ind w:leftChars="200" w:left="200" w:hangingChars="200" w:hanging="200"/>
    </w:pPr>
  </w:style>
  <w:style w:type="paragraph" w:styleId="2f1">
    <w:name w:val="toc 2"/>
    <w:aliases w:val="目录 2 Hik"/>
    <w:basedOn w:val="a3"/>
    <w:next w:val="a3"/>
    <w:link w:val="2Char0"/>
    <w:autoRedefine/>
    <w:uiPriority w:val="39"/>
    <w:rsid w:val="007E51FB"/>
    <w:pPr>
      <w:spacing w:before="0" w:after="0"/>
      <w:ind w:left="160"/>
    </w:pPr>
    <w:rPr>
      <w:rFonts w:cs="Calibri"/>
      <w:szCs w:val="20"/>
    </w:rPr>
  </w:style>
  <w:style w:type="paragraph" w:styleId="3f0">
    <w:name w:val="toc 3"/>
    <w:aliases w:val="目录 3 Hik"/>
    <w:basedOn w:val="a3"/>
    <w:next w:val="a3"/>
    <w:link w:val="3Char0"/>
    <w:autoRedefine/>
    <w:uiPriority w:val="39"/>
    <w:rsid w:val="007E51FB"/>
    <w:pPr>
      <w:spacing w:before="0" w:after="0"/>
      <w:ind w:left="320"/>
    </w:pPr>
    <w:rPr>
      <w:rFonts w:cs="Calibri"/>
      <w:iCs/>
      <w:szCs w:val="20"/>
    </w:rPr>
  </w:style>
  <w:style w:type="paragraph" w:customStyle="1" w:styleId="04Hik">
    <w:name w:val="04 目录 Hik"/>
    <w:basedOn w:val="af3"/>
    <w:rsid w:val="00A123A1"/>
    <w:pPr>
      <w:spacing w:before="0" w:after="0"/>
      <w:ind w:left="0"/>
      <w:jc w:val="center"/>
      <w:outlineLvl w:val="9"/>
    </w:pPr>
    <w:rPr>
      <w:rFonts w:ascii="Verdana" w:hAnsi="Verdana"/>
      <w:color w:val="000000"/>
      <w:sz w:val="28"/>
    </w:rPr>
  </w:style>
  <w:style w:type="character" w:customStyle="1" w:styleId="Char">
    <w:name w:val="页眉 Char"/>
    <w:link w:val="a7"/>
    <w:rsid w:val="00093B7D"/>
    <w:rPr>
      <w:rFonts w:eastAsia="宋体"/>
      <w:kern w:val="2"/>
      <w:sz w:val="18"/>
      <w:szCs w:val="18"/>
      <w:lang w:val="en-US" w:eastAsia="zh-CN" w:bidi="ar-SA"/>
    </w:rPr>
  </w:style>
  <w:style w:type="paragraph" w:styleId="aff8">
    <w:name w:val="table of authorities"/>
    <w:basedOn w:val="a3"/>
    <w:next w:val="a3"/>
    <w:semiHidden/>
    <w:rsid w:val="00850698"/>
    <w:pPr>
      <w:ind w:leftChars="200" w:left="420"/>
    </w:pPr>
  </w:style>
  <w:style w:type="character" w:customStyle="1" w:styleId="1Char">
    <w:name w:val="目录 1 Char"/>
    <w:aliases w:val="目录 1 Hik Char"/>
    <w:link w:val="1d"/>
    <w:uiPriority w:val="39"/>
    <w:rsid w:val="000935E3"/>
    <w:rPr>
      <w:rFonts w:asciiTheme="minorHAnsi" w:eastAsia="方正中等线简体" w:hAnsiTheme="minorHAnsi" w:cs="Calibri"/>
      <w:b/>
      <w:bCs/>
      <w:kern w:val="2"/>
    </w:rPr>
  </w:style>
  <w:style w:type="character" w:customStyle="1" w:styleId="2Char">
    <w:name w:val="标题 2 Char"/>
    <w:aliases w:val="标题 2 Hik Char,heading 2 Char,1 Char,H2 Char,UNDERRUBRIK 1-2 Char,l2 Char,h:2 Char,h:2app Char,T2 Char,A Char,Header 2 Char,Level 2 Head Char,2 Char,节名 Char,Title2 Char,?ú?? Char,2nd level Char,Titre2 Char,sect 1.2 Char,Underrubrik1 Char,o Char"/>
    <w:link w:val="20"/>
    <w:rsid w:val="000935E3"/>
    <w:rPr>
      <w:rFonts w:asciiTheme="minorHAnsi" w:eastAsia="黑体" w:hAnsiTheme="minorHAnsi" w:cs="Arial"/>
      <w:b/>
      <w:bCs/>
      <w:noProof/>
      <w:sz w:val="28"/>
      <w:szCs w:val="28"/>
      <w:lang w:eastAsia="en-US"/>
    </w:rPr>
  </w:style>
  <w:style w:type="paragraph" w:styleId="aff9">
    <w:name w:val="Balloon Text"/>
    <w:basedOn w:val="a3"/>
    <w:link w:val="Char5"/>
    <w:rsid w:val="006B099C"/>
    <w:pPr>
      <w:spacing w:before="0" w:after="0"/>
    </w:pPr>
    <w:rPr>
      <w:szCs w:val="18"/>
    </w:rPr>
  </w:style>
  <w:style w:type="character" w:customStyle="1" w:styleId="3Char0">
    <w:name w:val="目录 3 Char"/>
    <w:aliases w:val="目录 3 Hik Char"/>
    <w:link w:val="3f0"/>
    <w:uiPriority w:val="39"/>
    <w:rsid w:val="007E51FB"/>
    <w:rPr>
      <w:rFonts w:asciiTheme="minorHAnsi" w:eastAsia="方正中等线简体" w:hAnsiTheme="minorHAnsi" w:cs="Calibri"/>
      <w:iCs/>
      <w:kern w:val="2"/>
      <w:sz w:val="16"/>
    </w:rPr>
  </w:style>
  <w:style w:type="character" w:customStyle="1" w:styleId="Char5">
    <w:name w:val="批注框文本 Char"/>
    <w:link w:val="aff9"/>
    <w:rsid w:val="006B099C"/>
    <w:rPr>
      <w:rFonts w:ascii="Verdana" w:eastAsia="方正中等线简体" w:hAnsi="Verdana"/>
      <w:kern w:val="2"/>
      <w:sz w:val="18"/>
      <w:szCs w:val="18"/>
    </w:rPr>
  </w:style>
  <w:style w:type="numbering" w:styleId="1111110">
    <w:name w:val="Outline List 1"/>
    <w:basedOn w:val="a6"/>
    <w:rsid w:val="00990087"/>
    <w:pPr>
      <w:numPr>
        <w:numId w:val="9"/>
      </w:numPr>
    </w:pPr>
  </w:style>
  <w:style w:type="character" w:customStyle="1" w:styleId="2Char0">
    <w:name w:val="目录 2 Char"/>
    <w:aliases w:val="目录 2 Hik Char"/>
    <w:link w:val="2f1"/>
    <w:uiPriority w:val="39"/>
    <w:rsid w:val="007E51FB"/>
    <w:rPr>
      <w:rFonts w:asciiTheme="minorHAnsi" w:eastAsia="方正中等线简体" w:hAnsiTheme="minorHAnsi" w:cs="Calibri"/>
      <w:kern w:val="2"/>
      <w:sz w:val="16"/>
    </w:rPr>
  </w:style>
  <w:style w:type="paragraph" w:customStyle="1" w:styleId="1-Hik">
    <w:name w:val="列表项目符号1-不加粗 Hik"/>
    <w:basedOn w:val="1Hik"/>
    <w:link w:val="-Char"/>
    <w:qFormat/>
    <w:rsid w:val="00C628DD"/>
    <w:pPr>
      <w:numPr>
        <w:numId w:val="8"/>
      </w:numPr>
      <w:tabs>
        <w:tab w:val="left" w:pos="272"/>
      </w:tabs>
    </w:pPr>
    <w:rPr>
      <w:b w:val="0"/>
    </w:rPr>
  </w:style>
  <w:style w:type="paragraph" w:styleId="TOC">
    <w:name w:val="TOC Heading"/>
    <w:basedOn w:val="12"/>
    <w:next w:val="a3"/>
    <w:uiPriority w:val="39"/>
    <w:semiHidden/>
    <w:unhideWhenUsed/>
    <w:qFormat/>
    <w:rsid w:val="00AA6CEA"/>
    <w:pPr>
      <w:spacing w:before="480" w:after="0" w:line="276" w:lineRule="auto"/>
      <w:outlineLvl w:val="9"/>
    </w:pPr>
    <w:rPr>
      <w:rFonts w:ascii="Cambria" w:eastAsia="宋体" w:hAnsi="Cambria" w:cs="Times New Roman"/>
      <w:color w:val="365F91"/>
      <w:kern w:val="0"/>
      <w:sz w:val="28"/>
      <w:szCs w:val="28"/>
    </w:rPr>
  </w:style>
  <w:style w:type="character" w:customStyle="1" w:styleId="Char4">
    <w:name w:val="图表目录 Char"/>
    <w:link w:val="aff1"/>
    <w:rsid w:val="008F4F0B"/>
    <w:rPr>
      <w:rFonts w:eastAsia="宋体"/>
      <w:kern w:val="2"/>
      <w:sz w:val="21"/>
      <w:szCs w:val="24"/>
      <w:lang w:val="en-US" w:eastAsia="zh-CN" w:bidi="ar-SA"/>
    </w:rPr>
  </w:style>
  <w:style w:type="character" w:customStyle="1" w:styleId="1HikChar">
    <w:name w:val="列表项目符号1+加粗 Hik Char"/>
    <w:link w:val="1Hik"/>
    <w:rsid w:val="0034106E"/>
    <w:rPr>
      <w:rFonts w:ascii="Verdana" w:eastAsia="方正中等线简体" w:hAnsi="Verdana"/>
      <w:b/>
      <w:bCs/>
      <w:kern w:val="2"/>
      <w:sz w:val="12"/>
      <w:szCs w:val="24"/>
    </w:rPr>
  </w:style>
  <w:style w:type="character" w:customStyle="1" w:styleId="-Char">
    <w:name w:val="列表项目符号-不加粗 Char"/>
    <w:basedOn w:val="1HikChar"/>
    <w:link w:val="1-Hik"/>
    <w:rsid w:val="00AA6CEA"/>
    <w:rPr>
      <w:rFonts w:asciiTheme="minorHAnsi" w:eastAsia="方正中等线简体" w:hAnsiTheme="minorHAnsi"/>
      <w:b w:val="0"/>
      <w:bCs/>
      <w:kern w:val="2"/>
      <w:sz w:val="24"/>
      <w:szCs w:val="24"/>
    </w:rPr>
  </w:style>
  <w:style w:type="paragraph" w:customStyle="1" w:styleId="Hik0">
    <w:name w:val="图注样式Hik"/>
    <w:basedOn w:val="a3"/>
    <w:link w:val="HikChar"/>
    <w:rsid w:val="00D653F2"/>
    <w:pPr>
      <w:numPr>
        <w:ilvl w:val="7"/>
        <w:numId w:val="14"/>
      </w:numPr>
      <w:spacing w:afterLines="50" w:after="50"/>
      <w:jc w:val="center"/>
    </w:pPr>
    <w:rPr>
      <w:rFonts w:cs="宋体"/>
      <w:szCs w:val="20"/>
    </w:rPr>
  </w:style>
  <w:style w:type="paragraph" w:styleId="72">
    <w:name w:val="toc 7"/>
    <w:basedOn w:val="a3"/>
    <w:next w:val="a3"/>
    <w:autoRedefine/>
    <w:rsid w:val="002F25C4"/>
    <w:pPr>
      <w:spacing w:before="0" w:after="0"/>
      <w:ind w:left="960"/>
    </w:pPr>
    <w:rPr>
      <w:rFonts w:ascii="Calibri" w:hAnsi="Calibri" w:cs="Calibri"/>
      <w:szCs w:val="18"/>
    </w:rPr>
  </w:style>
  <w:style w:type="paragraph" w:customStyle="1" w:styleId="Hik5">
    <w:name w:val="正文加粗 Hik"/>
    <w:basedOn w:val="aff6"/>
    <w:link w:val="Char6"/>
    <w:qFormat/>
    <w:rsid w:val="0034106E"/>
    <w:pPr>
      <w:spacing w:line="200" w:lineRule="exact"/>
    </w:pPr>
    <w:rPr>
      <w:b/>
    </w:rPr>
  </w:style>
  <w:style w:type="paragraph" w:styleId="82">
    <w:name w:val="toc 8"/>
    <w:basedOn w:val="a3"/>
    <w:next w:val="a3"/>
    <w:autoRedefine/>
    <w:rsid w:val="002F25C4"/>
    <w:pPr>
      <w:spacing w:before="0" w:after="0"/>
      <w:ind w:left="1120"/>
    </w:pPr>
    <w:rPr>
      <w:rFonts w:ascii="Calibri" w:hAnsi="Calibri" w:cs="Calibri"/>
      <w:szCs w:val="18"/>
    </w:rPr>
  </w:style>
  <w:style w:type="character" w:customStyle="1" w:styleId="Char3">
    <w:name w:val="正文缩进 Char"/>
    <w:aliases w:val="正文缩进Hik Char"/>
    <w:link w:val="aff6"/>
    <w:rsid w:val="005C6DCB"/>
    <w:rPr>
      <w:rFonts w:ascii="Verdana" w:eastAsia="方正中等线简体" w:hAnsi="Verdana"/>
      <w:kern w:val="2"/>
      <w:sz w:val="12"/>
      <w:szCs w:val="24"/>
    </w:rPr>
  </w:style>
  <w:style w:type="character" w:customStyle="1" w:styleId="Char6">
    <w:name w:val="正文缩进加粗 Char"/>
    <w:basedOn w:val="Char3"/>
    <w:link w:val="Hik5"/>
    <w:rsid w:val="007137F4"/>
    <w:rPr>
      <w:rFonts w:ascii="Verdana" w:eastAsia="方正中等线简体" w:hAnsi="Verdana"/>
      <w:kern w:val="2"/>
      <w:sz w:val="12"/>
      <w:szCs w:val="24"/>
    </w:rPr>
  </w:style>
  <w:style w:type="paragraph" w:customStyle="1" w:styleId="Hik6">
    <w:name w:val="附录一级标题 Hik"/>
    <w:basedOn w:val="a3"/>
    <w:link w:val="HikChar0"/>
    <w:qFormat/>
    <w:rsid w:val="006A0717"/>
    <w:pPr>
      <w:spacing w:before="120" w:after="200" w:line="200" w:lineRule="atLeast"/>
      <w:jc w:val="center"/>
      <w:outlineLvl w:val="0"/>
    </w:pPr>
    <w:rPr>
      <w:rFonts w:eastAsia="Verdana"/>
      <w:b/>
      <w:sz w:val="36"/>
      <w:szCs w:val="36"/>
    </w:rPr>
  </w:style>
  <w:style w:type="paragraph" w:customStyle="1" w:styleId="Hik7">
    <w:name w:val="附录二级标题 Hik"/>
    <w:basedOn w:val="aff6"/>
    <w:link w:val="HikChar1"/>
    <w:qFormat/>
    <w:rsid w:val="006A0717"/>
    <w:pPr>
      <w:spacing w:line="200" w:lineRule="atLeast"/>
      <w:outlineLvl w:val="1"/>
    </w:pPr>
    <w:rPr>
      <w:b/>
      <w:sz w:val="28"/>
      <w:szCs w:val="28"/>
    </w:rPr>
  </w:style>
  <w:style w:type="character" w:customStyle="1" w:styleId="HikChar0">
    <w:name w:val="附录一级标题 Hik Char"/>
    <w:link w:val="Hik6"/>
    <w:rsid w:val="006A0717"/>
    <w:rPr>
      <w:rFonts w:ascii="Verdana" w:eastAsia="Verdana" w:hAnsi="Verdana"/>
      <w:b/>
      <w:kern w:val="2"/>
      <w:sz w:val="36"/>
      <w:szCs w:val="36"/>
    </w:rPr>
  </w:style>
  <w:style w:type="paragraph" w:customStyle="1" w:styleId="Hik8">
    <w:name w:val="图片样式Hik"/>
    <w:basedOn w:val="a3"/>
    <w:next w:val="Hik0"/>
    <w:link w:val="HikChar2"/>
    <w:rsid w:val="007B3ABB"/>
    <w:pPr>
      <w:jc w:val="center"/>
    </w:pPr>
    <w:rPr>
      <w:rFonts w:cs="宋体"/>
      <w:szCs w:val="20"/>
    </w:rPr>
  </w:style>
  <w:style w:type="character" w:customStyle="1" w:styleId="HikChar1">
    <w:name w:val="附录二级标题 Hik Char"/>
    <w:link w:val="Hik7"/>
    <w:rsid w:val="006A0717"/>
    <w:rPr>
      <w:rFonts w:ascii="Verdana" w:eastAsia="方正中等线简体" w:hAnsi="Verdana"/>
      <w:b/>
      <w:kern w:val="2"/>
      <w:sz w:val="28"/>
      <w:szCs w:val="28"/>
    </w:rPr>
  </w:style>
  <w:style w:type="paragraph" w:styleId="90">
    <w:name w:val="toc 9"/>
    <w:basedOn w:val="a3"/>
    <w:next w:val="a3"/>
    <w:autoRedefine/>
    <w:rsid w:val="002F25C4"/>
    <w:pPr>
      <w:spacing w:before="0" w:after="0"/>
      <w:ind w:left="1280"/>
    </w:pPr>
    <w:rPr>
      <w:rFonts w:ascii="Calibri" w:hAnsi="Calibri" w:cs="Calibri"/>
      <w:szCs w:val="18"/>
    </w:rPr>
  </w:style>
  <w:style w:type="character" w:customStyle="1" w:styleId="HikChar">
    <w:name w:val="图注样式Hik Char"/>
    <w:link w:val="Hik0"/>
    <w:rsid w:val="00D653F2"/>
    <w:rPr>
      <w:rFonts w:asciiTheme="minorHAnsi" w:eastAsia="方正中等线简体" w:hAnsiTheme="minorHAnsi" w:cs="宋体"/>
      <w:kern w:val="2"/>
      <w:sz w:val="24"/>
    </w:rPr>
  </w:style>
  <w:style w:type="character" w:customStyle="1" w:styleId="HikChar2">
    <w:name w:val="图片样式Hik Char"/>
    <w:link w:val="Hik8"/>
    <w:rsid w:val="007B3ABB"/>
    <w:rPr>
      <w:rFonts w:ascii="Verdana" w:eastAsia="方正中等线简体" w:hAnsi="Verdana" w:cs="宋体"/>
      <w:kern w:val="2"/>
      <w:sz w:val="12"/>
      <w:szCs w:val="24"/>
    </w:rPr>
  </w:style>
  <w:style w:type="paragraph" w:customStyle="1" w:styleId="Hik1">
    <w:name w:val="表注样式 Hik"/>
    <w:basedOn w:val="a3"/>
    <w:link w:val="HikChar3"/>
    <w:qFormat/>
    <w:rsid w:val="00817738"/>
    <w:pPr>
      <w:numPr>
        <w:ilvl w:val="8"/>
        <w:numId w:val="14"/>
      </w:numPr>
      <w:spacing w:beforeLines="100"/>
      <w:jc w:val="center"/>
    </w:pPr>
    <w:rPr>
      <w:rFonts w:cs="宋体"/>
      <w:szCs w:val="20"/>
    </w:rPr>
  </w:style>
  <w:style w:type="numbering" w:customStyle="1" w:styleId="Hik2">
    <w:name w:val="Hik球机项目符号列表样式"/>
    <w:rsid w:val="00C628DD"/>
    <w:pPr>
      <w:numPr>
        <w:numId w:val="16"/>
      </w:numPr>
    </w:pPr>
  </w:style>
  <w:style w:type="character" w:customStyle="1" w:styleId="HikChar3">
    <w:name w:val="表注样式 Hik Char"/>
    <w:link w:val="Hik1"/>
    <w:rsid w:val="00817738"/>
    <w:rPr>
      <w:rFonts w:asciiTheme="minorHAnsi" w:eastAsia="方正中等线简体" w:hAnsiTheme="minorHAnsi" w:cs="宋体"/>
      <w:kern w:val="2"/>
      <w:sz w:val="24"/>
    </w:rPr>
  </w:style>
  <w:style w:type="character" w:styleId="affa">
    <w:name w:val="annotation reference"/>
    <w:basedOn w:val="a4"/>
    <w:uiPriority w:val="99"/>
    <w:rsid w:val="0084477F"/>
    <w:rPr>
      <w:sz w:val="21"/>
      <w:szCs w:val="21"/>
    </w:rPr>
  </w:style>
  <w:style w:type="paragraph" w:styleId="affb">
    <w:name w:val="annotation text"/>
    <w:basedOn w:val="a3"/>
    <w:link w:val="Char7"/>
    <w:uiPriority w:val="99"/>
    <w:rsid w:val="0084477F"/>
  </w:style>
  <w:style w:type="character" w:customStyle="1" w:styleId="Char7">
    <w:name w:val="批注文字 Char"/>
    <w:basedOn w:val="a4"/>
    <w:link w:val="affb"/>
    <w:uiPriority w:val="99"/>
    <w:rsid w:val="0084477F"/>
    <w:rPr>
      <w:rFonts w:ascii="Verdana" w:eastAsia="方正中等线简体" w:hAnsi="Verdana"/>
      <w:kern w:val="2"/>
      <w:sz w:val="16"/>
      <w:szCs w:val="24"/>
    </w:rPr>
  </w:style>
  <w:style w:type="paragraph" w:styleId="affc">
    <w:name w:val="annotation subject"/>
    <w:basedOn w:val="affb"/>
    <w:next w:val="affb"/>
    <w:link w:val="Char8"/>
    <w:rsid w:val="0084477F"/>
    <w:rPr>
      <w:b/>
      <w:bCs/>
    </w:rPr>
  </w:style>
  <w:style w:type="character" w:customStyle="1" w:styleId="Char8">
    <w:name w:val="批注主题 Char"/>
    <w:basedOn w:val="Char7"/>
    <w:link w:val="affc"/>
    <w:rsid w:val="0084477F"/>
    <w:rPr>
      <w:rFonts w:ascii="Verdana" w:eastAsia="方正中等线简体" w:hAnsi="Verdana"/>
      <w:b/>
      <w:bCs/>
      <w:kern w:val="2"/>
      <w:sz w:val="16"/>
      <w:szCs w:val="24"/>
    </w:rPr>
  </w:style>
  <w:style w:type="numbering" w:customStyle="1" w:styleId="Hik4">
    <w:name w:val="Hik 项目符号列表样式"/>
    <w:rsid w:val="00415152"/>
    <w:pPr>
      <w:numPr>
        <w:numId w:val="11"/>
      </w:numPr>
    </w:pPr>
  </w:style>
  <w:style w:type="numbering" w:customStyle="1" w:styleId="Hik3">
    <w:name w:val="Hik 项目编号列表样式"/>
    <w:basedOn w:val="a6"/>
    <w:rsid w:val="00415152"/>
    <w:pPr>
      <w:numPr>
        <w:numId w:val="12"/>
      </w:numPr>
    </w:pPr>
  </w:style>
  <w:style w:type="character" w:customStyle="1" w:styleId="trans">
    <w:name w:val="trans"/>
    <w:basedOn w:val="a4"/>
    <w:rsid w:val="00165AF5"/>
  </w:style>
  <w:style w:type="paragraph" w:customStyle="1" w:styleId="affd">
    <w:name w:val="图注"/>
    <w:basedOn w:val="a3"/>
    <w:link w:val="Char9"/>
    <w:qFormat/>
    <w:rsid w:val="00AF36EF"/>
    <w:pPr>
      <w:widowControl w:val="0"/>
      <w:topLinePunct w:val="0"/>
      <w:spacing w:before="0" w:after="0" w:line="360" w:lineRule="auto"/>
      <w:ind w:left="567" w:hanging="567"/>
      <w:jc w:val="center"/>
    </w:pPr>
    <w:rPr>
      <w:rFonts w:ascii="Calibri" w:eastAsia="宋体" w:hAnsi="Calibri"/>
      <w:szCs w:val="21"/>
    </w:rPr>
  </w:style>
  <w:style w:type="paragraph" w:customStyle="1" w:styleId="affe">
    <w:name w:val="表注"/>
    <w:basedOn w:val="affd"/>
    <w:link w:val="Chara"/>
    <w:qFormat/>
    <w:rsid w:val="00AF36EF"/>
  </w:style>
  <w:style w:type="numbering" w:customStyle="1" w:styleId="a0">
    <w:name w:val="章节标号"/>
    <w:uiPriority w:val="99"/>
    <w:rsid w:val="00AF36EF"/>
    <w:pPr>
      <w:numPr>
        <w:numId w:val="13"/>
      </w:numPr>
    </w:pPr>
  </w:style>
  <w:style w:type="character" w:customStyle="1" w:styleId="Char9">
    <w:name w:val="图注 Char"/>
    <w:link w:val="affd"/>
    <w:rsid w:val="00FA2A94"/>
    <w:rPr>
      <w:rFonts w:ascii="Calibri" w:hAnsi="Calibri"/>
      <w:kern w:val="2"/>
      <w:sz w:val="24"/>
      <w:szCs w:val="21"/>
    </w:rPr>
  </w:style>
  <w:style w:type="numbering" w:customStyle="1" w:styleId="10">
    <w:name w:val="章节标号1"/>
    <w:uiPriority w:val="99"/>
    <w:rsid w:val="000E0059"/>
    <w:pPr>
      <w:numPr>
        <w:numId w:val="15"/>
      </w:numPr>
    </w:pPr>
  </w:style>
  <w:style w:type="paragraph" w:customStyle="1" w:styleId="note">
    <w:name w:val="note"/>
    <w:basedOn w:val="a3"/>
    <w:qFormat/>
    <w:rsid w:val="00A31486"/>
    <w:pPr>
      <w:autoSpaceDE w:val="0"/>
      <w:autoSpaceDN w:val="0"/>
      <w:adjustRightInd w:val="0"/>
      <w:spacing w:line="480" w:lineRule="exact"/>
    </w:pPr>
    <w:rPr>
      <w:noProof/>
    </w:rPr>
  </w:style>
  <w:style w:type="paragraph" w:customStyle="1" w:styleId="1">
    <w:name w:val="我的标题1"/>
    <w:basedOn w:val="12"/>
    <w:qFormat/>
    <w:rsid w:val="00F476D4"/>
    <w:pPr>
      <w:keepLines/>
      <w:widowControl w:val="0"/>
      <w:numPr>
        <w:numId w:val="17"/>
      </w:numPr>
      <w:pBdr>
        <w:bottom w:val="none" w:sz="0" w:space="0" w:color="auto"/>
      </w:pBdr>
      <w:tabs>
        <w:tab w:val="left" w:pos="-240"/>
        <w:tab w:val="left" w:pos="1200"/>
      </w:tabs>
      <w:wordWrap w:val="0"/>
      <w:adjustRightInd/>
      <w:spacing w:before="0" w:after="0" w:line="400" w:lineRule="atLeast"/>
      <w:jc w:val="center"/>
    </w:pPr>
    <w:rPr>
      <w:rFonts w:ascii="Arial" w:eastAsia="宋体" w:hAnsi="Arial"/>
      <w:bCs w:val="0"/>
      <w:color w:val="000000"/>
      <w:kern w:val="44"/>
      <w:sz w:val="32"/>
      <w:szCs w:val="36"/>
      <w:lang w:val="x-none"/>
    </w:rPr>
  </w:style>
  <w:style w:type="paragraph" w:customStyle="1" w:styleId="2">
    <w:name w:val="我的标题2"/>
    <w:basedOn w:val="20"/>
    <w:qFormat/>
    <w:rsid w:val="00F476D4"/>
    <w:pPr>
      <w:widowControl w:val="0"/>
      <w:numPr>
        <w:numId w:val="17"/>
      </w:numPr>
      <w:topLinePunct w:val="0"/>
      <w:adjustRightInd/>
      <w:snapToGrid/>
      <w:spacing w:before="0" w:after="0" w:line="360" w:lineRule="auto"/>
    </w:pPr>
    <w:rPr>
      <w:rFonts w:ascii="Arial" w:eastAsia="Times New Roman" w:hAnsi="Arial"/>
      <w:bCs w:val="0"/>
      <w:noProof w:val="0"/>
      <w:kern w:val="44"/>
      <w:szCs w:val="32"/>
      <w:lang w:val="x-none" w:eastAsia="zh-CN"/>
    </w:rPr>
  </w:style>
  <w:style w:type="paragraph" w:customStyle="1" w:styleId="3">
    <w:name w:val="我的标题3"/>
    <w:basedOn w:val="30"/>
    <w:qFormat/>
    <w:rsid w:val="00F476D4"/>
    <w:pPr>
      <w:widowControl w:val="0"/>
      <w:numPr>
        <w:numId w:val="17"/>
      </w:numPr>
      <w:tabs>
        <w:tab w:val="clear" w:pos="709"/>
        <w:tab w:val="num" w:pos="360"/>
      </w:tabs>
      <w:topLinePunct w:val="0"/>
      <w:adjustRightInd/>
      <w:snapToGrid/>
      <w:spacing w:before="0" w:after="0" w:line="400" w:lineRule="atLeast"/>
      <w:ind w:left="0" w:firstLine="0"/>
      <w:jc w:val="both"/>
    </w:pPr>
    <w:rPr>
      <w:rFonts w:ascii="Times New Roman" w:eastAsia="宋体" w:hAnsi="Times New Roman" w:cs="Times New Roman"/>
      <w:kern w:val="2"/>
      <w:szCs w:val="32"/>
    </w:rPr>
  </w:style>
  <w:style w:type="paragraph" w:customStyle="1" w:styleId="a1">
    <w:name w:val="图表标注样式"/>
    <w:basedOn w:val="a3"/>
    <w:next w:val="a3"/>
    <w:qFormat/>
    <w:rsid w:val="00F476D4"/>
    <w:pPr>
      <w:keepLines/>
      <w:widowControl w:val="0"/>
      <w:numPr>
        <w:ilvl w:val="6"/>
        <w:numId w:val="17"/>
      </w:numPr>
      <w:topLinePunct w:val="0"/>
      <w:snapToGrid w:val="0"/>
      <w:spacing w:beforeLines="50" w:before="50" w:afterLines="50" w:after="50" w:line="360" w:lineRule="auto"/>
      <w:ind w:left="0" w:hangingChars="135" w:hanging="135"/>
      <w:jc w:val="center"/>
    </w:pPr>
    <w:rPr>
      <w:rFonts w:ascii="Arial" w:eastAsia="宋体" w:hAnsi="Arial" w:cs="Arial"/>
      <w:color w:val="000000"/>
      <w:szCs w:val="15"/>
    </w:rPr>
  </w:style>
  <w:style w:type="paragraph" w:customStyle="1" w:styleId="40">
    <w:name w:val="我的标题4"/>
    <w:basedOn w:val="41"/>
    <w:qFormat/>
    <w:rsid w:val="00F476D4"/>
    <w:pPr>
      <w:widowControl w:val="0"/>
      <w:numPr>
        <w:ilvl w:val="3"/>
        <w:numId w:val="17"/>
      </w:numPr>
      <w:tabs>
        <w:tab w:val="num" w:pos="360"/>
      </w:tabs>
      <w:topLinePunct w:val="0"/>
      <w:adjustRightInd/>
      <w:snapToGrid/>
      <w:spacing w:before="280" w:after="290" w:line="376" w:lineRule="auto"/>
      <w:ind w:left="0" w:hangingChars="200" w:hanging="200"/>
      <w:jc w:val="both"/>
    </w:pPr>
    <w:rPr>
      <w:rFonts w:ascii="Calibri Light" w:eastAsia="宋体" w:hAnsi="Calibri Light" w:cs="Times New Roman"/>
      <w:bCs/>
      <w:noProof w:val="0"/>
      <w:kern w:val="2"/>
    </w:rPr>
  </w:style>
  <w:style w:type="character" w:customStyle="1" w:styleId="Char0">
    <w:name w:val="页脚 Char"/>
    <w:basedOn w:val="a4"/>
    <w:link w:val="a8"/>
    <w:uiPriority w:val="99"/>
    <w:rsid w:val="00916022"/>
    <w:rPr>
      <w:rFonts w:asciiTheme="minorHAnsi" w:eastAsia="方正中等线简体" w:hAnsiTheme="minorHAnsi"/>
      <w:kern w:val="2"/>
      <w:sz w:val="18"/>
      <w:szCs w:val="18"/>
    </w:rPr>
  </w:style>
  <w:style w:type="numbering" w:customStyle="1" w:styleId="Hik10">
    <w:name w:val="Hik球机项目符号列表样式1"/>
    <w:rsid w:val="00D415E6"/>
  </w:style>
  <w:style w:type="numbering" w:customStyle="1" w:styleId="Hik11">
    <w:name w:val="Hik球机自动编号样式1"/>
    <w:rsid w:val="00D415E6"/>
  </w:style>
  <w:style w:type="numbering" w:customStyle="1" w:styleId="Hik20">
    <w:name w:val="Hik球机项目符号列表样式2"/>
    <w:rsid w:val="00D415E6"/>
  </w:style>
  <w:style w:type="paragraph" w:customStyle="1" w:styleId="afff">
    <w:name w:val="图片格式"/>
    <w:basedOn w:val="a3"/>
    <w:link w:val="Charb"/>
    <w:qFormat/>
    <w:rsid w:val="00541DE9"/>
    <w:pPr>
      <w:widowControl w:val="0"/>
      <w:topLinePunct w:val="0"/>
      <w:spacing w:before="0" w:after="0" w:line="400" w:lineRule="atLeast"/>
      <w:jc w:val="center"/>
    </w:pPr>
    <w:rPr>
      <w:rFonts w:eastAsia="宋体" w:cstheme="minorBidi"/>
      <w:noProof/>
      <w:szCs w:val="22"/>
    </w:rPr>
  </w:style>
  <w:style w:type="character" w:customStyle="1" w:styleId="Charb">
    <w:name w:val="图片格式 Char"/>
    <w:basedOn w:val="a4"/>
    <w:link w:val="afff"/>
    <w:rsid w:val="00541DE9"/>
    <w:rPr>
      <w:rFonts w:asciiTheme="minorHAnsi" w:hAnsiTheme="minorHAnsi" w:cstheme="minorBidi"/>
      <w:noProof/>
      <w:kern w:val="2"/>
      <w:sz w:val="18"/>
      <w:szCs w:val="22"/>
    </w:rPr>
  </w:style>
  <w:style w:type="paragraph" w:customStyle="1" w:styleId="2f2">
    <w:name w:val="正文2"/>
    <w:basedOn w:val="a3"/>
    <w:link w:val="2Char1"/>
    <w:qFormat/>
    <w:rsid w:val="00541DE9"/>
    <w:pPr>
      <w:widowControl w:val="0"/>
      <w:topLinePunct w:val="0"/>
      <w:autoSpaceDE w:val="0"/>
      <w:autoSpaceDN w:val="0"/>
      <w:adjustRightInd w:val="0"/>
      <w:spacing w:before="0" w:after="0"/>
      <w:ind w:firstLineChars="200" w:firstLine="200"/>
    </w:pPr>
    <w:rPr>
      <w:rFonts w:ascii="Times New Roman" w:eastAsia="宋体" w:hAnsi="Times New Roman" w:cs="宋体"/>
      <w:color w:val="000000"/>
      <w:kern w:val="0"/>
      <w:szCs w:val="21"/>
    </w:rPr>
  </w:style>
  <w:style w:type="character" w:customStyle="1" w:styleId="2Char1">
    <w:name w:val="正文2 Char"/>
    <w:link w:val="2f2"/>
    <w:rsid w:val="00541DE9"/>
    <w:rPr>
      <w:rFonts w:cs="宋体"/>
      <w:color w:val="000000"/>
      <w:sz w:val="18"/>
      <w:szCs w:val="21"/>
    </w:rPr>
  </w:style>
  <w:style w:type="paragraph" w:customStyle="1" w:styleId="afff0">
    <w:name w:val="表格题注"/>
    <w:qFormat/>
    <w:rsid w:val="00FF22C7"/>
    <w:pPr>
      <w:jc w:val="center"/>
    </w:pPr>
    <w:rPr>
      <w:rFonts w:ascii="Cambria" w:hAnsi="Cambria"/>
      <w:bCs/>
      <w:kern w:val="44"/>
      <w:szCs w:val="44"/>
    </w:rPr>
  </w:style>
  <w:style w:type="paragraph" w:customStyle="1" w:styleId="afff1">
    <w:name w:val="图片题注"/>
    <w:qFormat/>
    <w:rsid w:val="00FF22C7"/>
    <w:pPr>
      <w:ind w:left="2694"/>
      <w:jc w:val="center"/>
    </w:pPr>
    <w:rPr>
      <w:rFonts w:ascii="Cambria" w:hAnsi="Cambria"/>
      <w:bCs/>
      <w:kern w:val="44"/>
      <w:szCs w:val="44"/>
    </w:rPr>
  </w:style>
  <w:style w:type="numbering" w:customStyle="1" w:styleId="32">
    <w:name w:val="样式3"/>
    <w:uiPriority w:val="99"/>
    <w:rsid w:val="00FF22C7"/>
    <w:pPr>
      <w:numPr>
        <w:numId w:val="18"/>
      </w:numPr>
    </w:pPr>
  </w:style>
  <w:style w:type="paragraph" w:customStyle="1" w:styleId="4HIK">
    <w:name w:val="标题 4 HIK"/>
    <w:basedOn w:val="41"/>
    <w:next w:val="2f2"/>
    <w:qFormat/>
    <w:rsid w:val="00890617"/>
    <w:pPr>
      <w:widowControl w:val="0"/>
      <w:topLinePunct w:val="0"/>
      <w:adjustRightInd/>
      <w:snapToGrid/>
      <w:spacing w:before="0" w:after="0" w:line="240" w:lineRule="auto"/>
      <w:ind w:left="864" w:hanging="864"/>
    </w:pPr>
    <w:rPr>
      <w:rFonts w:ascii="Arial" w:hAnsi="Arial" w:cs="Times New Roman"/>
      <w:bCs/>
      <w:noProof w:val="0"/>
      <w:kern w:val="2"/>
      <w:sz w:val="21"/>
    </w:rPr>
  </w:style>
  <w:style w:type="paragraph" w:customStyle="1" w:styleId="afff2">
    <w:name w:val="新图表注释"/>
    <w:link w:val="Charc"/>
    <w:qFormat/>
    <w:rsid w:val="00890617"/>
    <w:pPr>
      <w:ind w:left="1152" w:hanging="1152"/>
      <w:jc w:val="center"/>
    </w:pPr>
    <w:rPr>
      <w:sz w:val="18"/>
    </w:rPr>
  </w:style>
  <w:style w:type="character" w:customStyle="1" w:styleId="Charc">
    <w:name w:val="新图表注释 Char"/>
    <w:link w:val="afff2"/>
    <w:rsid w:val="00890617"/>
    <w:rPr>
      <w:sz w:val="18"/>
    </w:rPr>
  </w:style>
  <w:style w:type="paragraph" w:customStyle="1" w:styleId="11">
    <w:name w:val="步骤1"/>
    <w:basedOn w:val="a3"/>
    <w:qFormat/>
    <w:rsid w:val="00E31557"/>
    <w:pPr>
      <w:widowControl w:val="0"/>
      <w:numPr>
        <w:numId w:val="19"/>
      </w:numPr>
      <w:topLinePunct w:val="0"/>
      <w:spacing w:before="156" w:after="156" w:line="20" w:lineRule="atLeast"/>
    </w:pPr>
    <w:rPr>
      <w:rFonts w:ascii="Times New Roman" w:eastAsia="宋体" w:hAnsi="Times New Roman"/>
      <w:sz w:val="21"/>
      <w:szCs w:val="21"/>
      <w:lang w:val="x-none" w:eastAsia="x-none"/>
    </w:rPr>
  </w:style>
  <w:style w:type="paragraph" w:customStyle="1" w:styleId="Para">
    <w:name w:val="普通表格 Para"/>
    <w:basedOn w:val="a3"/>
    <w:rsid w:val="00AB2211"/>
    <w:pPr>
      <w:widowControl w:val="0"/>
      <w:topLinePunct w:val="0"/>
      <w:spacing w:before="0" w:after="0" w:line="312" w:lineRule="auto"/>
      <w:ind w:firstLine="454"/>
      <w:jc w:val="both"/>
    </w:pPr>
    <w:rPr>
      <w:rFonts w:ascii="Times New Roman" w:eastAsia="宋体" w:hAnsi="Times New Roman"/>
    </w:rPr>
  </w:style>
  <w:style w:type="paragraph" w:customStyle="1" w:styleId="HIK9">
    <w:name w:val="HIK正文"/>
    <w:basedOn w:val="a3"/>
    <w:link w:val="HIKCharChar"/>
    <w:rsid w:val="00401C78"/>
    <w:pPr>
      <w:widowControl w:val="0"/>
      <w:topLinePunct w:val="0"/>
      <w:spacing w:before="0" w:afterLines="50" w:after="50"/>
      <w:ind w:firstLineChars="200" w:firstLine="200"/>
      <w:jc w:val="both"/>
    </w:pPr>
    <w:rPr>
      <w:rFonts w:ascii="Calibri" w:eastAsia="宋体" w:hAnsi="Calibri"/>
      <w:lang w:val="x-none" w:eastAsia="x-none"/>
    </w:rPr>
  </w:style>
  <w:style w:type="character" w:customStyle="1" w:styleId="HIKCharChar">
    <w:name w:val="HIK正文 Char Char"/>
    <w:link w:val="HIK9"/>
    <w:rsid w:val="00401C78"/>
    <w:rPr>
      <w:rFonts w:ascii="Calibri" w:hAnsi="Calibri"/>
      <w:kern w:val="2"/>
      <w:sz w:val="18"/>
      <w:szCs w:val="24"/>
      <w:lang w:val="x-none" w:eastAsia="x-none"/>
    </w:rPr>
  </w:style>
  <w:style w:type="paragraph" w:customStyle="1" w:styleId="z-">
    <w:name w:val="z-注意 文字"/>
    <w:basedOn w:val="a3"/>
    <w:link w:val="z-Char"/>
    <w:qFormat/>
    <w:rsid w:val="00BF0C37"/>
    <w:pPr>
      <w:keepLines/>
      <w:pBdr>
        <w:bottom w:val="single" w:sz="12" w:space="1" w:color="auto"/>
      </w:pBdr>
      <w:topLinePunct w:val="0"/>
      <w:spacing w:before="0" w:after="100" w:line="240" w:lineRule="atLeast"/>
      <w:ind w:left="567"/>
    </w:pPr>
    <w:rPr>
      <w:rFonts w:ascii="Times New Roman" w:eastAsia="黑体" w:hAnsi="Times New Roman" w:cs="宋体"/>
      <w:color w:val="000000"/>
      <w:sz w:val="16"/>
      <w:szCs w:val="20"/>
    </w:rPr>
  </w:style>
  <w:style w:type="character" w:customStyle="1" w:styleId="z-Char">
    <w:name w:val="z-注意 文字 Char"/>
    <w:link w:val="z-"/>
    <w:rsid w:val="00BF0C37"/>
    <w:rPr>
      <w:rFonts w:eastAsia="黑体" w:cs="宋体"/>
      <w:color w:val="000000"/>
      <w:kern w:val="2"/>
      <w:sz w:val="16"/>
    </w:rPr>
  </w:style>
  <w:style w:type="paragraph" w:styleId="afff3">
    <w:name w:val="Revision"/>
    <w:hidden/>
    <w:uiPriority w:val="99"/>
    <w:semiHidden/>
    <w:rsid w:val="004E5EB9"/>
    <w:rPr>
      <w:rFonts w:asciiTheme="minorHAnsi" w:eastAsia="方正中等线简体" w:hAnsiTheme="minorHAnsi"/>
      <w:kern w:val="2"/>
      <w:sz w:val="18"/>
      <w:szCs w:val="24"/>
    </w:rPr>
  </w:style>
  <w:style w:type="paragraph" w:customStyle="1" w:styleId="510">
    <w:name w:val="正文5号字1倍行距"/>
    <w:basedOn w:val="a3"/>
    <w:link w:val="51Char"/>
    <w:uiPriority w:val="99"/>
    <w:rsid w:val="00461466"/>
    <w:pPr>
      <w:widowControl w:val="0"/>
      <w:topLinePunct w:val="0"/>
      <w:spacing w:before="0" w:afterLines="50" w:after="0"/>
      <w:ind w:firstLineChars="200" w:firstLine="200"/>
      <w:jc w:val="both"/>
    </w:pPr>
    <w:rPr>
      <w:rFonts w:ascii="Times New Roman" w:eastAsia="宋体" w:hAnsi="Times New Roman"/>
    </w:rPr>
  </w:style>
  <w:style w:type="character" w:customStyle="1" w:styleId="51Char">
    <w:name w:val="正文5号字1倍行距 Char"/>
    <w:link w:val="510"/>
    <w:uiPriority w:val="99"/>
    <w:locked/>
    <w:rsid w:val="00461466"/>
    <w:rPr>
      <w:kern w:val="2"/>
      <w:sz w:val="24"/>
      <w:szCs w:val="24"/>
    </w:rPr>
  </w:style>
  <w:style w:type="numbering" w:customStyle="1" w:styleId="1111111">
    <w:name w:val="1 / 1.1 / 1.1.11"/>
    <w:basedOn w:val="a6"/>
    <w:next w:val="111111"/>
    <w:rsid w:val="000B636B"/>
  </w:style>
  <w:style w:type="numbering" w:styleId="111111">
    <w:name w:val="Outline List 2"/>
    <w:basedOn w:val="a6"/>
    <w:semiHidden/>
    <w:unhideWhenUsed/>
    <w:rsid w:val="000B636B"/>
    <w:pPr>
      <w:numPr>
        <w:numId w:val="22"/>
      </w:numPr>
    </w:pPr>
  </w:style>
  <w:style w:type="character" w:customStyle="1" w:styleId="Chara">
    <w:name w:val="表注 Char"/>
    <w:link w:val="affe"/>
    <w:rsid w:val="00120001"/>
    <w:rPr>
      <w:rFonts w:ascii="Calibri" w:hAnsi="Calibri"/>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6675">
      <w:bodyDiv w:val="1"/>
      <w:marLeft w:val="0"/>
      <w:marRight w:val="0"/>
      <w:marTop w:val="0"/>
      <w:marBottom w:val="0"/>
      <w:divBdr>
        <w:top w:val="none" w:sz="0" w:space="0" w:color="auto"/>
        <w:left w:val="none" w:sz="0" w:space="0" w:color="auto"/>
        <w:bottom w:val="none" w:sz="0" w:space="0" w:color="auto"/>
        <w:right w:val="none" w:sz="0" w:space="0" w:color="auto"/>
      </w:divBdr>
    </w:div>
    <w:div w:id="201477624">
      <w:bodyDiv w:val="1"/>
      <w:marLeft w:val="0"/>
      <w:marRight w:val="0"/>
      <w:marTop w:val="0"/>
      <w:marBottom w:val="0"/>
      <w:divBdr>
        <w:top w:val="none" w:sz="0" w:space="0" w:color="auto"/>
        <w:left w:val="none" w:sz="0" w:space="0" w:color="auto"/>
        <w:bottom w:val="none" w:sz="0" w:space="0" w:color="auto"/>
        <w:right w:val="none" w:sz="0" w:space="0" w:color="auto"/>
      </w:divBdr>
    </w:div>
    <w:div w:id="215355983">
      <w:bodyDiv w:val="1"/>
      <w:marLeft w:val="0"/>
      <w:marRight w:val="0"/>
      <w:marTop w:val="0"/>
      <w:marBottom w:val="0"/>
      <w:divBdr>
        <w:top w:val="none" w:sz="0" w:space="0" w:color="auto"/>
        <w:left w:val="none" w:sz="0" w:space="0" w:color="auto"/>
        <w:bottom w:val="none" w:sz="0" w:space="0" w:color="auto"/>
        <w:right w:val="none" w:sz="0" w:space="0" w:color="auto"/>
      </w:divBdr>
    </w:div>
    <w:div w:id="216551939">
      <w:bodyDiv w:val="1"/>
      <w:marLeft w:val="0"/>
      <w:marRight w:val="0"/>
      <w:marTop w:val="0"/>
      <w:marBottom w:val="0"/>
      <w:divBdr>
        <w:top w:val="none" w:sz="0" w:space="0" w:color="auto"/>
        <w:left w:val="none" w:sz="0" w:space="0" w:color="auto"/>
        <w:bottom w:val="none" w:sz="0" w:space="0" w:color="auto"/>
        <w:right w:val="none" w:sz="0" w:space="0" w:color="auto"/>
      </w:divBdr>
    </w:div>
    <w:div w:id="383600612">
      <w:bodyDiv w:val="1"/>
      <w:marLeft w:val="0"/>
      <w:marRight w:val="0"/>
      <w:marTop w:val="0"/>
      <w:marBottom w:val="0"/>
      <w:divBdr>
        <w:top w:val="none" w:sz="0" w:space="0" w:color="auto"/>
        <w:left w:val="none" w:sz="0" w:space="0" w:color="auto"/>
        <w:bottom w:val="none" w:sz="0" w:space="0" w:color="auto"/>
        <w:right w:val="none" w:sz="0" w:space="0" w:color="auto"/>
      </w:divBdr>
    </w:div>
    <w:div w:id="504634143">
      <w:bodyDiv w:val="1"/>
      <w:marLeft w:val="0"/>
      <w:marRight w:val="0"/>
      <w:marTop w:val="0"/>
      <w:marBottom w:val="0"/>
      <w:divBdr>
        <w:top w:val="none" w:sz="0" w:space="0" w:color="auto"/>
        <w:left w:val="none" w:sz="0" w:space="0" w:color="auto"/>
        <w:bottom w:val="none" w:sz="0" w:space="0" w:color="auto"/>
        <w:right w:val="none" w:sz="0" w:space="0" w:color="auto"/>
      </w:divBdr>
    </w:div>
    <w:div w:id="787432909">
      <w:bodyDiv w:val="1"/>
      <w:marLeft w:val="0"/>
      <w:marRight w:val="0"/>
      <w:marTop w:val="0"/>
      <w:marBottom w:val="0"/>
      <w:divBdr>
        <w:top w:val="none" w:sz="0" w:space="0" w:color="auto"/>
        <w:left w:val="none" w:sz="0" w:space="0" w:color="auto"/>
        <w:bottom w:val="none" w:sz="0" w:space="0" w:color="auto"/>
        <w:right w:val="none" w:sz="0" w:space="0" w:color="auto"/>
      </w:divBdr>
    </w:div>
    <w:div w:id="861744726">
      <w:bodyDiv w:val="1"/>
      <w:marLeft w:val="0"/>
      <w:marRight w:val="0"/>
      <w:marTop w:val="0"/>
      <w:marBottom w:val="0"/>
      <w:divBdr>
        <w:top w:val="none" w:sz="0" w:space="0" w:color="auto"/>
        <w:left w:val="none" w:sz="0" w:space="0" w:color="auto"/>
        <w:bottom w:val="none" w:sz="0" w:space="0" w:color="auto"/>
        <w:right w:val="none" w:sz="0" w:space="0" w:color="auto"/>
      </w:divBdr>
      <w:divsChild>
        <w:div w:id="1454133228">
          <w:marLeft w:val="0"/>
          <w:marRight w:val="0"/>
          <w:marTop w:val="0"/>
          <w:marBottom w:val="0"/>
          <w:divBdr>
            <w:top w:val="none" w:sz="0" w:space="0" w:color="auto"/>
            <w:left w:val="none" w:sz="0" w:space="0" w:color="auto"/>
            <w:bottom w:val="none" w:sz="0" w:space="0" w:color="auto"/>
            <w:right w:val="none" w:sz="0" w:space="0" w:color="auto"/>
          </w:divBdr>
          <w:divsChild>
            <w:div w:id="275136519">
              <w:marLeft w:val="0"/>
              <w:marRight w:val="0"/>
              <w:marTop w:val="0"/>
              <w:marBottom w:val="0"/>
              <w:divBdr>
                <w:top w:val="none" w:sz="0" w:space="0" w:color="auto"/>
                <w:left w:val="none" w:sz="0" w:space="0" w:color="auto"/>
                <w:bottom w:val="none" w:sz="0" w:space="0" w:color="auto"/>
                <w:right w:val="none" w:sz="0" w:space="0" w:color="auto"/>
              </w:divBdr>
              <w:divsChild>
                <w:div w:id="1950695012">
                  <w:marLeft w:val="0"/>
                  <w:marRight w:val="0"/>
                  <w:marTop w:val="0"/>
                  <w:marBottom w:val="0"/>
                  <w:divBdr>
                    <w:top w:val="single" w:sz="6" w:space="0" w:color="E5E5E5"/>
                    <w:left w:val="single" w:sz="6" w:space="0" w:color="E5E5E5"/>
                    <w:bottom w:val="single" w:sz="6" w:space="0" w:color="E5E5E5"/>
                    <w:right w:val="single" w:sz="6" w:space="0" w:color="E5E5E5"/>
                  </w:divBdr>
                  <w:divsChild>
                    <w:div w:id="1676957852">
                      <w:marLeft w:val="0"/>
                      <w:marRight w:val="0"/>
                      <w:marTop w:val="0"/>
                      <w:marBottom w:val="0"/>
                      <w:divBdr>
                        <w:top w:val="none" w:sz="0" w:space="0" w:color="auto"/>
                        <w:left w:val="none" w:sz="0" w:space="0" w:color="auto"/>
                        <w:bottom w:val="none" w:sz="0" w:space="0" w:color="auto"/>
                        <w:right w:val="none" w:sz="0" w:space="0" w:color="auto"/>
                      </w:divBdr>
                      <w:divsChild>
                        <w:div w:id="1270822428">
                          <w:marLeft w:val="0"/>
                          <w:marRight w:val="0"/>
                          <w:marTop w:val="0"/>
                          <w:marBottom w:val="0"/>
                          <w:divBdr>
                            <w:top w:val="none" w:sz="0" w:space="0" w:color="auto"/>
                            <w:left w:val="none" w:sz="0" w:space="0" w:color="auto"/>
                            <w:bottom w:val="none" w:sz="0" w:space="0" w:color="auto"/>
                            <w:right w:val="none" w:sz="0" w:space="0" w:color="auto"/>
                          </w:divBdr>
                          <w:divsChild>
                            <w:div w:id="1067262727">
                              <w:marLeft w:val="0"/>
                              <w:marRight w:val="0"/>
                              <w:marTop w:val="0"/>
                              <w:marBottom w:val="0"/>
                              <w:divBdr>
                                <w:top w:val="none" w:sz="0" w:space="0" w:color="auto"/>
                                <w:left w:val="none" w:sz="0" w:space="0" w:color="auto"/>
                                <w:bottom w:val="none" w:sz="0" w:space="0" w:color="auto"/>
                                <w:right w:val="none" w:sz="0" w:space="0" w:color="auto"/>
                              </w:divBdr>
                              <w:divsChild>
                                <w:div w:id="1028331557">
                                  <w:marLeft w:val="0"/>
                                  <w:marRight w:val="0"/>
                                  <w:marTop w:val="0"/>
                                  <w:marBottom w:val="0"/>
                                  <w:divBdr>
                                    <w:top w:val="none" w:sz="0" w:space="0" w:color="auto"/>
                                    <w:left w:val="none" w:sz="0" w:space="0" w:color="auto"/>
                                    <w:bottom w:val="none" w:sz="0" w:space="0" w:color="auto"/>
                                    <w:right w:val="none" w:sz="0" w:space="0" w:color="auto"/>
                                  </w:divBdr>
                                  <w:divsChild>
                                    <w:div w:id="1850758428">
                                      <w:marLeft w:val="0"/>
                                      <w:marRight w:val="0"/>
                                      <w:marTop w:val="0"/>
                                      <w:marBottom w:val="0"/>
                                      <w:divBdr>
                                        <w:top w:val="none" w:sz="0" w:space="0" w:color="auto"/>
                                        <w:left w:val="none" w:sz="0" w:space="0" w:color="auto"/>
                                        <w:bottom w:val="none" w:sz="0" w:space="0" w:color="auto"/>
                                        <w:right w:val="none" w:sz="0" w:space="0" w:color="auto"/>
                                      </w:divBdr>
                                      <w:divsChild>
                                        <w:div w:id="1857038171">
                                          <w:marLeft w:val="0"/>
                                          <w:marRight w:val="0"/>
                                          <w:marTop w:val="0"/>
                                          <w:marBottom w:val="0"/>
                                          <w:divBdr>
                                            <w:top w:val="none" w:sz="0" w:space="0" w:color="auto"/>
                                            <w:left w:val="none" w:sz="0" w:space="0" w:color="auto"/>
                                            <w:bottom w:val="none" w:sz="0" w:space="0" w:color="auto"/>
                                            <w:right w:val="none" w:sz="0" w:space="0" w:color="auto"/>
                                          </w:divBdr>
                                          <w:divsChild>
                                            <w:div w:id="1231110995">
                                              <w:marLeft w:val="0"/>
                                              <w:marRight w:val="0"/>
                                              <w:marTop w:val="0"/>
                                              <w:marBottom w:val="0"/>
                                              <w:divBdr>
                                                <w:top w:val="none" w:sz="0" w:space="0" w:color="auto"/>
                                                <w:left w:val="none" w:sz="0" w:space="0" w:color="auto"/>
                                                <w:bottom w:val="none" w:sz="0" w:space="0" w:color="auto"/>
                                                <w:right w:val="none" w:sz="0" w:space="0" w:color="auto"/>
                                              </w:divBdr>
                                              <w:divsChild>
                                                <w:div w:id="432214359">
                                                  <w:marLeft w:val="0"/>
                                                  <w:marRight w:val="0"/>
                                                  <w:marTop w:val="0"/>
                                                  <w:marBottom w:val="0"/>
                                                  <w:divBdr>
                                                    <w:top w:val="none" w:sz="0" w:space="0" w:color="auto"/>
                                                    <w:left w:val="none" w:sz="0" w:space="0" w:color="auto"/>
                                                    <w:bottom w:val="none" w:sz="0" w:space="0" w:color="auto"/>
                                                    <w:right w:val="none" w:sz="0" w:space="0" w:color="auto"/>
                                                  </w:divBdr>
                                                  <w:divsChild>
                                                    <w:div w:id="699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46542">
      <w:bodyDiv w:val="1"/>
      <w:marLeft w:val="0"/>
      <w:marRight w:val="0"/>
      <w:marTop w:val="0"/>
      <w:marBottom w:val="0"/>
      <w:divBdr>
        <w:top w:val="none" w:sz="0" w:space="0" w:color="auto"/>
        <w:left w:val="none" w:sz="0" w:space="0" w:color="auto"/>
        <w:bottom w:val="none" w:sz="0" w:space="0" w:color="auto"/>
        <w:right w:val="none" w:sz="0" w:space="0" w:color="auto"/>
      </w:divBdr>
    </w:div>
    <w:div w:id="1527331759">
      <w:bodyDiv w:val="1"/>
      <w:marLeft w:val="0"/>
      <w:marRight w:val="0"/>
      <w:marTop w:val="0"/>
      <w:marBottom w:val="0"/>
      <w:divBdr>
        <w:top w:val="none" w:sz="0" w:space="0" w:color="auto"/>
        <w:left w:val="none" w:sz="0" w:space="0" w:color="auto"/>
        <w:bottom w:val="none" w:sz="0" w:space="0" w:color="auto"/>
        <w:right w:val="none" w:sz="0" w:space="0" w:color="auto"/>
      </w:divBdr>
    </w:div>
    <w:div w:id="1613366769">
      <w:bodyDiv w:val="1"/>
      <w:marLeft w:val="0"/>
      <w:marRight w:val="0"/>
      <w:marTop w:val="0"/>
      <w:marBottom w:val="0"/>
      <w:divBdr>
        <w:top w:val="none" w:sz="0" w:space="0" w:color="auto"/>
        <w:left w:val="none" w:sz="0" w:space="0" w:color="auto"/>
        <w:bottom w:val="none" w:sz="0" w:space="0" w:color="auto"/>
        <w:right w:val="none" w:sz="0" w:space="0" w:color="auto"/>
      </w:divBdr>
    </w:div>
    <w:div w:id="18455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20121217&#35828;&#26126;&#20070;&#32534;&#20889;\3&#27169;&#25311;&#29699;&#26426;\12&#24180;11&#26376;27%205&#23544;&#32463;&#27982;&#27169;&#25311;&#29699;&#26426;\&#26631;&#37197;&#29699;&#26426;&#27169;&#26495;(EN)%2013010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C4749-5A77-41BF-BA23-7D005360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标配球机模板(EN) 130107</Template>
  <TotalTime>2</TotalTime>
  <Pages>1</Pages>
  <Words>937</Words>
  <Characters>5342</Characters>
  <Application>Microsoft Office Word</Application>
  <DocSecurity>0</DocSecurity>
  <Lines>44</Lines>
  <Paragraphs>12</Paragraphs>
  <ScaleCrop>false</ScaleCrop>
  <Company>China</Company>
  <LinksUpToDate>false</LinksUpToDate>
  <CharactersWithSpaces>6267</CharactersWithSpaces>
  <SharedDoc>false</SharedDoc>
  <HLinks>
    <vt:vector size="12" baseType="variant">
      <vt:variant>
        <vt:i4>6881315</vt:i4>
      </vt:variant>
      <vt:variant>
        <vt:i4>3</vt:i4>
      </vt:variant>
      <vt:variant>
        <vt:i4>0</vt:i4>
      </vt:variant>
      <vt:variant>
        <vt:i4>5</vt:i4>
      </vt:variant>
      <vt:variant>
        <vt:lpwstr>http://kropla.com/electric2.htm</vt:lpwstr>
      </vt:variant>
      <vt:variant>
        <vt:lpwstr/>
      </vt:variant>
      <vt:variant>
        <vt:i4>458770</vt:i4>
      </vt:variant>
      <vt:variant>
        <vt:i4>0</vt:i4>
      </vt:variant>
      <vt:variant>
        <vt:i4>0</vt:i4>
      </vt:variant>
      <vt:variant>
        <vt:i4>5</vt:i4>
      </vt:variant>
      <vt:variant>
        <vt:lpwstr>http://www.recyclethis.info/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严嘉旼</dc:creator>
  <cp:lastModifiedBy>test</cp:lastModifiedBy>
  <cp:revision>4</cp:revision>
  <cp:lastPrinted>2016-06-13T09:43:00Z</cp:lastPrinted>
  <dcterms:created xsi:type="dcterms:W3CDTF">2016-06-13T09:41:00Z</dcterms:created>
  <dcterms:modified xsi:type="dcterms:W3CDTF">2016-06-13T09:43:00Z</dcterms:modified>
</cp:coreProperties>
</file>